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D1ECA7B" w14:textId="2DE24F4F" w:rsidR="0006591D" w:rsidRDefault="002C48A3" w:rsidP="00CA049E">
      <w:pPr>
        <w:pStyle w:val="Corpotesto"/>
        <w:ind w:left="-142" w:right="-285"/>
        <w:jc w:val="center"/>
      </w:pPr>
      <w:r>
        <w:rPr>
          <w:noProof/>
        </w:rPr>
        <w:drawing>
          <wp:inline distT="0" distB="0" distL="0" distR="0" wp14:anchorId="0A3856CA" wp14:editId="09770854">
            <wp:extent cx="6454140" cy="1028700"/>
            <wp:effectExtent l="0" t="0" r="0" b="0"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2108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A049E" w14:paraId="01251D32" w14:textId="77777777" w:rsidTr="00CA049E">
        <w:tc>
          <w:tcPr>
            <w:tcW w:w="9838" w:type="dxa"/>
          </w:tcPr>
          <w:tbl>
            <w:tblPr>
              <w:tblStyle w:val="Grigliatabella"/>
              <w:tblpPr w:leftFromText="141" w:rightFromText="141" w:vertAnchor="page" w:horzAnchor="margin" w:tblpX="89" w:tblpY="1"/>
              <w:tblOverlap w:val="never"/>
              <w:tblW w:w="10143" w:type="dxa"/>
              <w:tblLook w:val="04A0" w:firstRow="1" w:lastRow="0" w:firstColumn="1" w:lastColumn="0" w:noHBand="0" w:noVBand="1"/>
            </w:tblPr>
            <w:tblGrid>
              <w:gridCol w:w="10143"/>
            </w:tblGrid>
            <w:tr w:rsidR="00CA049E" w14:paraId="3DF22872" w14:textId="77777777" w:rsidTr="00CA049E">
              <w:trPr>
                <w:trHeight w:val="1489"/>
              </w:trPr>
              <w:tc>
                <w:tcPr>
                  <w:tcW w:w="10143" w:type="dxa"/>
                  <w:tcBorders>
                    <w:top w:val="thinThickLargeGap" w:sz="24" w:space="0" w:color="548DD4" w:themeColor="text2" w:themeTint="99"/>
                    <w:left w:val="thinThickLargeGap" w:sz="24" w:space="0" w:color="548DD4" w:themeColor="text2" w:themeTint="99"/>
                    <w:bottom w:val="thinThickLargeGap" w:sz="24" w:space="0" w:color="548DD4" w:themeColor="text2" w:themeTint="99"/>
                    <w:right w:val="thinThickLargeGap" w:sz="24" w:space="0" w:color="548DD4" w:themeColor="text2" w:themeTint="99"/>
                  </w:tcBorders>
                  <w:shd w:val="clear" w:color="auto" w:fill="DBE5F1" w:themeFill="accent1" w:themeFillTint="33"/>
                </w:tcPr>
                <w:p w14:paraId="3B0D0C5F" w14:textId="77777777" w:rsidR="00CA049E" w:rsidRPr="00091A0A" w:rsidRDefault="00CA049E" w:rsidP="00CA049E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14:paraId="7EA07485" w14:textId="77777777" w:rsidR="00CA049E" w:rsidRPr="00091A0A" w:rsidRDefault="00CA049E" w:rsidP="00CA049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0" locked="0" layoutInCell="1" allowOverlap="1" wp14:anchorId="0E065F9E" wp14:editId="258EE30D">
                        <wp:simplePos x="0" y="0"/>
                        <wp:positionH relativeFrom="margin">
                          <wp:posOffset>4594225</wp:posOffset>
                        </wp:positionH>
                        <wp:positionV relativeFrom="margin">
                          <wp:posOffset>90805</wp:posOffset>
                        </wp:positionV>
                        <wp:extent cx="1404620" cy="826135"/>
                        <wp:effectExtent l="19050" t="19050" r="24130" b="12065"/>
                        <wp:wrapSquare wrapText="bothSides"/>
                        <wp:docPr id="2" name="Immagine 6" descr="C:\Users\Utente\Desktop\NotizieScuola.it-Progetto-MI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tente\Desktop\NotizieScuola.it-Progetto-MI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620" cy="826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 wp14:anchorId="75A93B77" wp14:editId="785B4AF3">
                        <wp:simplePos x="0" y="0"/>
                        <wp:positionH relativeFrom="margin">
                          <wp:posOffset>3167380</wp:posOffset>
                        </wp:positionH>
                        <wp:positionV relativeFrom="margin">
                          <wp:posOffset>90805</wp:posOffset>
                        </wp:positionV>
                        <wp:extent cx="1210945" cy="838200"/>
                        <wp:effectExtent l="19050" t="19050" r="27305" b="19050"/>
                        <wp:wrapSquare wrapText="bothSides"/>
                        <wp:docPr id="8" name="Immagine 1" descr="C:\Users\Utente\Desktop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Desktop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94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1312" behindDoc="0" locked="0" layoutInCell="1" allowOverlap="1" wp14:anchorId="61573CE5" wp14:editId="6AC7F754">
                        <wp:simplePos x="0" y="0"/>
                        <wp:positionH relativeFrom="margin">
                          <wp:posOffset>1851025</wp:posOffset>
                        </wp:positionH>
                        <wp:positionV relativeFrom="margin">
                          <wp:posOffset>66675</wp:posOffset>
                        </wp:positionV>
                        <wp:extent cx="1125855" cy="866140"/>
                        <wp:effectExtent l="19050" t="0" r="0" b="0"/>
                        <wp:wrapSquare wrapText="bothSides"/>
                        <wp:docPr id="3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r="2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 wp14:anchorId="14683F10" wp14:editId="7E4811DD">
                        <wp:simplePos x="0" y="0"/>
                        <wp:positionH relativeFrom="margin">
                          <wp:posOffset>53975</wp:posOffset>
                        </wp:positionH>
                        <wp:positionV relativeFrom="margin">
                          <wp:posOffset>90805</wp:posOffset>
                        </wp:positionV>
                        <wp:extent cx="1602105" cy="828040"/>
                        <wp:effectExtent l="19050" t="19050" r="17145" b="10160"/>
                        <wp:wrapSquare wrapText="bothSides"/>
                        <wp:docPr id="1" name="Immagine 1" descr="C:\Users\Utente\AppData\Local\Microsoft\Windows\Temporary Internet Files\Content.Word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AppData\Local\Microsoft\Windows\Temporary Internet Files\Content.Word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31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10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ISTITUTO COMPRENSIVO STATALE “CARD. G. </w:t>
                  </w:r>
                  <w:r>
                    <w:rPr>
                      <w:b/>
                      <w:sz w:val="28"/>
                      <w:szCs w:val="28"/>
                    </w:rPr>
                    <w:t xml:space="preserve">B. </w:t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DUSMET” </w:t>
                  </w:r>
                </w:p>
                <w:p w14:paraId="6CA3149D" w14:textId="77777777" w:rsidR="00CA049E" w:rsidRPr="00C91AF9" w:rsidRDefault="00CA049E" w:rsidP="00CA049E">
                  <w:pPr>
                    <w:jc w:val="center"/>
                  </w:pPr>
                  <w:r w:rsidRPr="00C91AF9">
                    <w:rPr>
                      <w:b/>
                    </w:rPr>
                    <w:t>SCUOLA INFANZIA PRIMARIA E SECONDARIA DI PRIMO GRADO</w:t>
                  </w:r>
                </w:p>
                <w:p w14:paraId="475AC671" w14:textId="77777777" w:rsidR="00CA049E" w:rsidRPr="00C91AF9" w:rsidRDefault="00CA049E" w:rsidP="00CA049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SCUOLA A</w:t>
                  </w:r>
                  <w:r w:rsidRPr="00C91AF9">
                    <w:rPr>
                      <w:b/>
                    </w:rPr>
                    <w:t xml:space="preserve"> INDIRIZZO MUSICALE </w:t>
                  </w:r>
                </w:p>
                <w:p w14:paraId="007BBD30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 w:rsidRPr="00D7627F">
                    <w:rPr>
                      <w:sz w:val="16"/>
                    </w:rPr>
                    <w:t xml:space="preserve">COD. FISC. 80011980879 - COD. MECC. </w:t>
                  </w:r>
                  <w:r>
                    <w:rPr>
                      <w:sz w:val="16"/>
                    </w:rPr>
                    <w:t>CTIC83900G</w:t>
                  </w:r>
                </w:p>
                <w:p w14:paraId="26158FA3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Via Monti Rossi, 14 - 95030 - NICOLOSI - Tel. 095911420 - 095911340 </w:t>
                  </w:r>
                </w:p>
                <w:p w14:paraId="243438B5" w14:textId="77777777" w:rsidR="00CA049E" w:rsidRDefault="00CA049E" w:rsidP="00CA049E">
                  <w:pPr>
                    <w:jc w:val="center"/>
                  </w:pPr>
                  <w:r>
                    <w:rPr>
                      <w:sz w:val="16"/>
                    </w:rPr>
                    <w:t xml:space="preserve">e-mail: </w:t>
                  </w:r>
                  <w:hyperlink r:id="rId13">
                    <w:r>
                      <w:rPr>
                        <w:sz w:val="16"/>
                      </w:rPr>
                      <w:t>ctic83900g@istruzione.it</w:t>
                    </w:r>
                  </w:hyperlink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- </w:t>
                  </w:r>
                  <w:proofErr w:type="spellStart"/>
                  <w:r>
                    <w:rPr>
                      <w:sz w:val="16"/>
                      <w:szCs w:val="16"/>
                    </w:rPr>
                    <w:t>pec</w:t>
                  </w:r>
                  <w:proofErr w:type="spellEnd"/>
                  <w:r>
                    <w:rPr>
                      <w:sz w:val="16"/>
                      <w:szCs w:val="16"/>
                    </w:rPr>
                    <w:t>: ctic83900g@pec.istruzione.it</w:t>
                  </w:r>
                  <w:r>
                    <w:t xml:space="preserve"> </w:t>
                  </w:r>
                </w:p>
                <w:p w14:paraId="02704A97" w14:textId="77777777" w:rsidR="00CA049E" w:rsidRPr="00A83B47" w:rsidRDefault="00CA049E" w:rsidP="00CA049E">
                  <w:pPr>
                    <w:jc w:val="center"/>
                    <w:rPr>
                      <w:sz w:val="16"/>
                    </w:rPr>
                  </w:pPr>
                  <w:r w:rsidRPr="00A83B47">
                    <w:rPr>
                      <w:sz w:val="16"/>
                    </w:rPr>
                    <w:t>www.scuoladusmetnicolosi.edu.it</w:t>
                  </w:r>
                </w:p>
                <w:p w14:paraId="28EA41FC" w14:textId="77777777" w:rsidR="00CA049E" w:rsidRPr="000779E2" w:rsidRDefault="00CA049E" w:rsidP="00CA049E">
                  <w:pPr>
                    <w:rPr>
                      <w:sz w:val="8"/>
                      <w:szCs w:val="8"/>
                    </w:rPr>
                  </w:pPr>
                </w:p>
              </w:tc>
            </w:tr>
          </w:tbl>
          <w:p w14:paraId="1C40E886" w14:textId="77777777" w:rsidR="00CA049E" w:rsidRDefault="00CA049E" w:rsidP="00E52591">
            <w:pPr>
              <w:pStyle w:val="Corpotesto"/>
              <w:spacing w:after="0"/>
            </w:pPr>
          </w:p>
        </w:tc>
      </w:tr>
    </w:tbl>
    <w:p w14:paraId="6B16E2A5" w14:textId="77777777" w:rsidR="00CA049E" w:rsidRDefault="00CA049E" w:rsidP="00CA049E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CA049E" w14:paraId="4E96768B" w14:textId="77777777" w:rsidTr="00A74681">
        <w:trPr>
          <w:trHeight w:val="585"/>
        </w:trPr>
        <w:tc>
          <w:tcPr>
            <w:tcW w:w="9781" w:type="dxa"/>
          </w:tcPr>
          <w:p w14:paraId="6801C874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FONDI STRUTTURALI EUROPEI - PROGRAMMA OPERATIVO NAZIONALE</w:t>
            </w:r>
          </w:p>
          <w:p w14:paraId="2773F55D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“Per la scuola, competenze e ambienti per l’apprendimento” 2014-2020</w:t>
            </w:r>
          </w:p>
          <w:p w14:paraId="2698C7DB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Fondo di Europeo di Sviluppo Regionale (FESR)</w:t>
            </w:r>
          </w:p>
          <w:p w14:paraId="4E37D295" w14:textId="77777777" w:rsidR="00CA049E" w:rsidRPr="00B9400E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REACT EU</w:t>
            </w:r>
          </w:p>
        </w:tc>
      </w:tr>
    </w:tbl>
    <w:p w14:paraId="3B258520" w14:textId="77777777" w:rsidR="00CA049E" w:rsidRDefault="00CA049E" w:rsidP="00E52591">
      <w:pPr>
        <w:pStyle w:val="Corpotesto"/>
        <w:spacing w:after="0"/>
      </w:pPr>
    </w:p>
    <w:tbl>
      <w:tblPr>
        <w:tblStyle w:val="TableNormal"/>
        <w:tblW w:w="9771" w:type="dxa"/>
        <w:tblInd w:w="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71"/>
      </w:tblGrid>
      <w:tr w:rsidR="005562CA" w14:paraId="3C647097" w14:textId="77777777" w:rsidTr="007476D0">
        <w:trPr>
          <w:trHeight w:val="976"/>
        </w:trPr>
        <w:tc>
          <w:tcPr>
            <w:tcW w:w="9771" w:type="dxa"/>
          </w:tcPr>
          <w:p w14:paraId="44B27763" w14:textId="77777777" w:rsidR="005562CA" w:rsidRPr="00F724F3" w:rsidRDefault="005562CA" w:rsidP="007476D0">
            <w:pPr>
              <w:pStyle w:val="Titolo1"/>
              <w:spacing w:before="119"/>
              <w:ind w:left="142" w:right="133" w:firstLine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4F3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Fondi Strutturali Europei – Programma Operativo Nazionale “Per la scuola, competenze e ambienti per l’apprendimento” 2014-2020 - Asse II - Infrastrutture per l’istruzione – Fondo Europeo di Sviluppo Regionale (FESR) – REACT EU. </w:t>
            </w:r>
            <w:r w:rsidRPr="00A93EC5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Asse V – Priorità d’investimento: 13i – (FESR) “Promuovere il superamento degli effetti della crisi nel contesto della pandemia di COVID-19 e delle sue conseguenze sociali e preparare una ripresa verde, digitale e resiliente dell’economia” – Obiettivo specifico 13.1: Facilitare una ripresa verde, digitale e resiliente dell’economia - Avviso pubblico </w:t>
            </w:r>
            <w:proofErr w:type="spellStart"/>
            <w:r w:rsidRPr="00A93EC5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prot</w:t>
            </w:r>
            <w:proofErr w:type="spellEnd"/>
            <w:r w:rsidRPr="00A93EC5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. n. 38007 del 27 maggio 2022 “Ambienti didattici innovativi per la scuola dell’infanzia”. </w:t>
            </w:r>
            <w:r w:rsidRPr="00F724F3">
              <w:rPr>
                <w:rFonts w:ascii="Times New Roman" w:hAnsi="Times New Roman" w:cs="Times New Roman"/>
                <w:sz w:val="24"/>
                <w:szCs w:val="24"/>
              </w:rPr>
              <w:t>13.1.5 – “</w:t>
            </w:r>
            <w:proofErr w:type="spellStart"/>
            <w:r w:rsidRPr="00F724F3">
              <w:rPr>
                <w:rFonts w:ascii="Times New Roman" w:hAnsi="Times New Roman" w:cs="Times New Roman"/>
                <w:sz w:val="24"/>
                <w:szCs w:val="24"/>
              </w:rPr>
              <w:t>Ambienti</w:t>
            </w:r>
            <w:proofErr w:type="spellEnd"/>
            <w:r w:rsidRPr="00F72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4F3">
              <w:rPr>
                <w:rFonts w:ascii="Times New Roman" w:hAnsi="Times New Roman" w:cs="Times New Roman"/>
                <w:sz w:val="24"/>
                <w:szCs w:val="24"/>
              </w:rPr>
              <w:t>didattici</w:t>
            </w:r>
            <w:proofErr w:type="spellEnd"/>
            <w:r w:rsidRPr="00F72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4F3">
              <w:rPr>
                <w:rFonts w:ascii="Times New Roman" w:hAnsi="Times New Roman" w:cs="Times New Roman"/>
                <w:sz w:val="24"/>
                <w:szCs w:val="24"/>
              </w:rPr>
              <w:t>innovativi</w:t>
            </w:r>
            <w:proofErr w:type="spellEnd"/>
            <w:r w:rsidRPr="00F724F3">
              <w:rPr>
                <w:rFonts w:ascii="Times New Roman" w:hAnsi="Times New Roman" w:cs="Times New Roman"/>
                <w:sz w:val="24"/>
                <w:szCs w:val="24"/>
              </w:rPr>
              <w:t xml:space="preserve"> per le </w:t>
            </w:r>
            <w:proofErr w:type="spellStart"/>
            <w:r w:rsidRPr="00F724F3">
              <w:rPr>
                <w:rFonts w:ascii="Times New Roman" w:hAnsi="Times New Roman" w:cs="Times New Roman"/>
                <w:sz w:val="24"/>
                <w:szCs w:val="24"/>
              </w:rPr>
              <w:t>scuole</w:t>
            </w:r>
            <w:proofErr w:type="spellEnd"/>
            <w:r w:rsidRPr="00F724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4F3">
              <w:rPr>
                <w:rFonts w:ascii="Times New Roman" w:hAnsi="Times New Roman" w:cs="Times New Roman"/>
                <w:sz w:val="24"/>
                <w:szCs w:val="24"/>
              </w:rPr>
              <w:t>dell’infanzia</w:t>
            </w:r>
            <w:proofErr w:type="spellEnd"/>
            <w:r w:rsidRPr="00F724F3">
              <w:rPr>
                <w:rFonts w:ascii="Times New Roman" w:hAnsi="Times New Roman" w:cs="Times New Roman"/>
                <w:sz w:val="24"/>
                <w:szCs w:val="24"/>
              </w:rPr>
              <w:t>”.</w:t>
            </w:r>
          </w:p>
          <w:p w14:paraId="0D9AE483" w14:textId="77777777" w:rsidR="005562CA" w:rsidRPr="00A93EC5" w:rsidRDefault="005562CA" w:rsidP="007476D0">
            <w:pPr>
              <w:ind w:left="142"/>
              <w:rPr>
                <w:rFonts w:ascii="Times New Roman" w:hAnsi="Times New Roman" w:cs="Times New Roman"/>
                <w:bCs/>
                <w:sz w:val="24"/>
                <w:szCs w:val="24"/>
                <w:lang w:val="it-IT"/>
              </w:rPr>
            </w:pPr>
            <w:proofErr w:type="spellStart"/>
            <w:r w:rsidRPr="00A93EC5">
              <w:rPr>
                <w:rFonts w:ascii="Times New Roman" w:hAnsi="Times New Roman" w:cs="Times New Roman"/>
                <w:bCs/>
                <w:sz w:val="24"/>
                <w:szCs w:val="24"/>
                <w:lang w:val="it-IT"/>
              </w:rPr>
              <w:t>Sottoazione</w:t>
            </w:r>
            <w:proofErr w:type="spellEnd"/>
            <w:r w:rsidRPr="00A93EC5">
              <w:rPr>
                <w:rFonts w:ascii="Times New Roman" w:hAnsi="Times New Roman" w:cs="Times New Roman"/>
                <w:bCs/>
                <w:sz w:val="24"/>
                <w:szCs w:val="24"/>
                <w:lang w:val="it-IT"/>
              </w:rPr>
              <w:t xml:space="preserve"> 13.1.5A – </w:t>
            </w:r>
            <w:r w:rsidRPr="00A93EC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“Ambienti didattici innovativi per le scuole dell’infanzia”</w:t>
            </w:r>
          </w:p>
          <w:p w14:paraId="0A3D3D60" w14:textId="77777777" w:rsidR="005562CA" w:rsidRPr="00A93EC5" w:rsidRDefault="005562CA" w:rsidP="007476D0">
            <w:pPr>
              <w:pStyle w:val="Titolo1"/>
              <w:spacing w:line="297" w:lineRule="auto"/>
              <w:ind w:left="142" w:right="2293" w:firstLine="0"/>
              <w:jc w:val="left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</w:pPr>
            <w:r w:rsidRPr="00A93EC5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Codice identificativo progetto: </w:t>
            </w:r>
            <w:r w:rsidRPr="00A93EC5">
              <w:rPr>
                <w:rFonts w:ascii="Times New Roman" w:hAnsi="Times New Roman" w:cs="Times New Roman"/>
                <w:b/>
                <w:sz w:val="24"/>
                <w:szCs w:val="24"/>
                <w:lang w:val="it-IT"/>
              </w:rPr>
              <w:t>13.1.5A-FESRPON-SI-2022-259</w:t>
            </w:r>
          </w:p>
          <w:p w14:paraId="6A683FCC" w14:textId="77777777" w:rsidR="005562CA" w:rsidRPr="00F724F3" w:rsidRDefault="005562CA" w:rsidP="007476D0">
            <w:pPr>
              <w:pStyle w:val="TableParagraph"/>
              <w:spacing w:line="225" w:lineRule="exact"/>
              <w:ind w:left="0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  <w:r w:rsidRPr="00F724F3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  </w:t>
            </w:r>
            <w:r w:rsidRPr="00F724F3">
              <w:rPr>
                <w:rFonts w:ascii="Times New Roman" w:hAnsi="Times New Roman" w:cs="Times New Roman"/>
                <w:b/>
                <w:sz w:val="24"/>
                <w:szCs w:val="24"/>
              </w:rPr>
              <w:t>CUP I44D22000560006</w:t>
            </w:r>
          </w:p>
        </w:tc>
      </w:tr>
    </w:tbl>
    <w:p w14:paraId="1FA62A53" w14:textId="77777777" w:rsidR="005562CA" w:rsidRDefault="005562CA" w:rsidP="00E52591">
      <w:pPr>
        <w:pStyle w:val="Corpotesto"/>
        <w:spacing w:after="0"/>
      </w:pPr>
    </w:p>
    <w:p w14:paraId="1C4E9FC5" w14:textId="06637CB0" w:rsidR="002D71AE" w:rsidRDefault="002D71AE" w:rsidP="00441930">
      <w:pPr>
        <w:spacing w:line="200" w:lineRule="exact"/>
        <w:ind w:right="-1"/>
        <w:rPr>
          <w:sz w:val="22"/>
          <w:szCs w:val="22"/>
        </w:rPr>
      </w:pPr>
      <w:bookmarkStart w:id="0" w:name="_GoBack"/>
      <w:bookmarkEnd w:id="0"/>
    </w:p>
    <w:p w14:paraId="7085D5D3" w14:textId="77777777" w:rsidR="00551673" w:rsidRPr="0087138F" w:rsidRDefault="00551673" w:rsidP="00551673">
      <w:pPr>
        <w:pStyle w:val="Corpotesto"/>
        <w:rPr>
          <w:b/>
          <w:sz w:val="22"/>
          <w:szCs w:val="22"/>
          <w:u w:val="single"/>
        </w:rPr>
      </w:pPr>
      <w:r w:rsidRPr="0087138F">
        <w:rPr>
          <w:b/>
          <w:sz w:val="22"/>
          <w:szCs w:val="22"/>
          <w:u w:val="single"/>
        </w:rPr>
        <w:t xml:space="preserve">ALLEGATO </w:t>
      </w:r>
      <w:r>
        <w:rPr>
          <w:b/>
          <w:sz w:val="22"/>
          <w:szCs w:val="22"/>
          <w:u w:val="single"/>
        </w:rPr>
        <w:t>D</w:t>
      </w:r>
      <w:r w:rsidRPr="0087138F">
        <w:rPr>
          <w:b/>
          <w:sz w:val="22"/>
          <w:szCs w:val="22"/>
          <w:u w:val="single"/>
        </w:rPr>
        <w:t>:</w:t>
      </w:r>
    </w:p>
    <w:p w14:paraId="5968E03C" w14:textId="77777777" w:rsidR="00551673" w:rsidRPr="000867BD" w:rsidRDefault="00551673" w:rsidP="00551673">
      <w:pPr>
        <w:adjustRightInd w:val="0"/>
        <w:rPr>
          <w:rFonts w:eastAsia="Calibri"/>
          <w:sz w:val="16"/>
          <w:szCs w:val="16"/>
        </w:rPr>
      </w:pPr>
    </w:p>
    <w:p w14:paraId="276F3CE2" w14:textId="77777777" w:rsidR="00551673" w:rsidRDefault="00551673" w:rsidP="00551673">
      <w:pPr>
        <w:spacing w:line="242" w:lineRule="auto"/>
        <w:ind w:left="1276" w:hanging="1276"/>
        <w:rPr>
          <w:rFonts w:eastAsia="Calibri"/>
          <w:b/>
          <w:bCs/>
        </w:rPr>
      </w:pPr>
      <w:r w:rsidRPr="0087138F">
        <w:rPr>
          <w:rFonts w:eastAsia="Calibri"/>
          <w:b/>
          <w:bCs/>
        </w:rPr>
        <w:t xml:space="preserve">OGGETTO: </w:t>
      </w:r>
      <w:r>
        <w:rPr>
          <w:rFonts w:eastAsia="Calibri"/>
          <w:b/>
          <w:bCs/>
        </w:rPr>
        <w:t>Istanza di partecipazione alla selezione di ______________________________________ -</w:t>
      </w:r>
      <w:r w:rsidRPr="0087138F">
        <w:rPr>
          <w:rFonts w:eastAsia="Calibri"/>
          <w:b/>
          <w:bCs/>
        </w:rPr>
        <w:t xml:space="preserve"> D</w:t>
      </w:r>
      <w:r>
        <w:rPr>
          <w:rFonts w:eastAsia="Calibri"/>
          <w:b/>
          <w:bCs/>
        </w:rPr>
        <w:t>ichiarazione di insussistenza di cause di incompatibilità.</w:t>
      </w:r>
    </w:p>
    <w:p w14:paraId="717F70D5" w14:textId="77777777" w:rsidR="00551673" w:rsidRPr="0087138F" w:rsidRDefault="00551673" w:rsidP="00551673">
      <w:pPr>
        <w:spacing w:line="242" w:lineRule="auto"/>
        <w:ind w:left="1276" w:hanging="1276"/>
        <w:rPr>
          <w:b/>
          <w:color w:val="000000"/>
        </w:rPr>
      </w:pPr>
    </w:p>
    <w:p w14:paraId="41188733" w14:textId="77777777" w:rsidR="00551673" w:rsidRPr="0087138F" w:rsidRDefault="00551673" w:rsidP="00551673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 xml:space="preserve">Il/la </w:t>
      </w:r>
      <w:proofErr w:type="spellStart"/>
      <w:r w:rsidRPr="0087138F">
        <w:rPr>
          <w:rFonts w:eastAsia="Calibri"/>
        </w:rPr>
        <w:t>sottoscritt</w:t>
      </w:r>
      <w:proofErr w:type="spellEnd"/>
      <w:r w:rsidRPr="0087138F">
        <w:rPr>
          <w:rFonts w:eastAsia="Calibri"/>
        </w:rPr>
        <w:t>_ ____________</w:t>
      </w:r>
      <w:r w:rsidRPr="0087138F">
        <w:rPr>
          <w:rFonts w:eastAsia="Calibri"/>
        </w:rPr>
        <w:softHyphen/>
      </w:r>
      <w:r w:rsidRPr="0087138F">
        <w:rPr>
          <w:rFonts w:eastAsia="Calibri"/>
        </w:rPr>
        <w:softHyphen/>
      </w:r>
      <w:r w:rsidRPr="0087138F">
        <w:rPr>
          <w:rFonts w:eastAsia="Calibri"/>
        </w:rPr>
        <w:softHyphen/>
        <w:t xml:space="preserve">________________________________________________________________ </w:t>
      </w:r>
    </w:p>
    <w:p w14:paraId="6507980D" w14:textId="77777777" w:rsidR="00551673" w:rsidRPr="0087138F" w:rsidRDefault="00551673" w:rsidP="00551673">
      <w:pPr>
        <w:adjustRightInd w:val="0"/>
        <w:spacing w:line="360" w:lineRule="auto"/>
        <w:rPr>
          <w:rFonts w:eastAsia="Calibri"/>
        </w:rPr>
      </w:pPr>
      <w:proofErr w:type="spellStart"/>
      <w:r w:rsidRPr="0087138F">
        <w:rPr>
          <w:rFonts w:eastAsia="Calibri"/>
        </w:rPr>
        <w:t>nat</w:t>
      </w:r>
      <w:proofErr w:type="spellEnd"/>
      <w:r w:rsidRPr="0087138F">
        <w:rPr>
          <w:rFonts w:eastAsia="Calibri"/>
        </w:rPr>
        <w:t xml:space="preserve">__ a ___________________________ il ___/___/_____, residente a ______________________________ in Via _____________________________________________ N°_________ cap. __________ </w:t>
      </w:r>
      <w:proofErr w:type="spellStart"/>
      <w:r w:rsidRPr="0087138F">
        <w:rPr>
          <w:rFonts w:eastAsia="Calibri"/>
        </w:rPr>
        <w:t>Prov</w:t>
      </w:r>
      <w:proofErr w:type="spellEnd"/>
      <w:r w:rsidRPr="0087138F">
        <w:rPr>
          <w:rFonts w:eastAsia="Calibri"/>
        </w:rPr>
        <w:t>. _______</w:t>
      </w:r>
    </w:p>
    <w:p w14:paraId="6F611378" w14:textId="77777777" w:rsidR="00551673" w:rsidRPr="0087138F" w:rsidRDefault="00551673" w:rsidP="00551673">
      <w:pPr>
        <w:adjustRightInd w:val="0"/>
        <w:spacing w:line="360" w:lineRule="auto"/>
        <w:rPr>
          <w:rFonts w:eastAsia="Calibri"/>
        </w:rPr>
      </w:pPr>
      <w:r w:rsidRPr="0087138F">
        <w:rPr>
          <w:rFonts w:eastAsia="Calibri"/>
        </w:rPr>
        <w:t>Codice Fiscale ________________________________________ tel.__________________________________</w:t>
      </w:r>
    </w:p>
    <w:p w14:paraId="7A34E03F" w14:textId="4FD7154C" w:rsidR="00551673" w:rsidRPr="0087138F" w:rsidRDefault="00551673" w:rsidP="00551673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proofErr w:type="spellStart"/>
      <w:r w:rsidRPr="0087138F">
        <w:rPr>
          <w:rFonts w:ascii="Times New Roman" w:eastAsia="Calibri" w:hAnsi="Times New Roman"/>
        </w:rPr>
        <w:t>e_mail</w:t>
      </w:r>
      <w:proofErr w:type="spellEnd"/>
      <w:r w:rsidRPr="0087138F">
        <w:rPr>
          <w:rFonts w:ascii="Times New Roman" w:eastAsia="Calibri" w:hAnsi="Times New Roman"/>
        </w:rPr>
        <w:t>: ________________________________________________________________________________</w:t>
      </w:r>
    </w:p>
    <w:p w14:paraId="598BC241" w14:textId="03CBB51F" w:rsidR="00551673" w:rsidRPr="00750276" w:rsidRDefault="00551673" w:rsidP="00551673">
      <w:pPr>
        <w:adjustRightInd w:val="0"/>
        <w:spacing w:before="120" w:after="120" w:line="276" w:lineRule="auto"/>
        <w:rPr>
          <w:rFonts w:eastAsia="Calibri"/>
          <w:bCs/>
        </w:rPr>
      </w:pPr>
      <w:r w:rsidRPr="00750276">
        <w:rPr>
          <w:rFonts w:eastAsia="Calibri"/>
          <w:bCs/>
        </w:rPr>
        <w:t xml:space="preserve">avendo presentato istanza di partecipazione alla selezione per l’attribuzione dell’incarico di </w:t>
      </w:r>
      <w:r>
        <w:rPr>
          <w:rFonts w:eastAsia="Calibri"/>
          <w:bCs/>
        </w:rPr>
        <w:t>___________________,</w:t>
      </w:r>
    </w:p>
    <w:p w14:paraId="61A80AB5" w14:textId="77777777" w:rsidR="00551673" w:rsidRPr="0087138F" w:rsidRDefault="00551673" w:rsidP="00551673">
      <w:pPr>
        <w:spacing w:before="120" w:after="120" w:line="276" w:lineRule="auto"/>
        <w:ind w:left="11" w:right="6" w:hanging="11"/>
        <w:jc w:val="center"/>
      </w:pPr>
      <w:r w:rsidRPr="0087138F">
        <w:rPr>
          <w:rFonts w:eastAsia="Trebuchet MS" w:cs="Trebuchet MS"/>
          <w:b/>
        </w:rPr>
        <w:t>CONSAPEVOLE</w:t>
      </w:r>
    </w:p>
    <w:p w14:paraId="06AFAC75" w14:textId="77777777" w:rsidR="00551673" w:rsidRPr="0087138F" w:rsidRDefault="00551673" w:rsidP="00551673">
      <w:pPr>
        <w:spacing w:line="276" w:lineRule="auto"/>
        <w:ind w:left="-6" w:hanging="11"/>
      </w:pPr>
      <w:r w:rsidRPr="0087138F">
        <w:rPr>
          <w:rFonts w:eastAsia="Trebuchet MS" w:cs="Trebuchet MS"/>
        </w:rPr>
        <w:lastRenderedPageBreak/>
        <w:t xml:space="preserve">delle sanzioni penali richiamate dall’art. 76 del D.P.R. 28/12/2000 N. 445, in caso di dichiarazioni mendaci e della decadenza dei benefici eventualmente conseguenti al provvedimento emanato sulla base di dichiarazioni non veritiere, di cui all’art. 75 del D.P.R. 28/12/2000 n. 445 ai sensi e per gli effetti dell’art. 47 del citato D.P.R. 445/2000, sotto la propria responsabilità  </w:t>
      </w:r>
    </w:p>
    <w:p w14:paraId="1C77AACB" w14:textId="77777777" w:rsidR="00551673" w:rsidRPr="0087138F" w:rsidRDefault="00551673" w:rsidP="00551673">
      <w:pPr>
        <w:spacing w:before="120" w:after="120" w:line="276" w:lineRule="auto"/>
        <w:ind w:left="11" w:right="6" w:hanging="11"/>
        <w:jc w:val="center"/>
        <w:rPr>
          <w:rFonts w:eastAsia="Trebuchet MS" w:cs="Trebuchet MS"/>
          <w:b/>
        </w:rPr>
      </w:pPr>
      <w:r w:rsidRPr="0087138F">
        <w:rPr>
          <w:rFonts w:eastAsia="Trebuchet MS" w:cs="Trebuchet MS"/>
          <w:b/>
        </w:rPr>
        <w:t>DICHIARA</w:t>
      </w:r>
    </w:p>
    <w:p w14:paraId="35E0009E" w14:textId="77777777" w:rsidR="00551673" w:rsidRDefault="00551673" w:rsidP="00551673">
      <w:pPr>
        <w:spacing w:after="35" w:line="276" w:lineRule="auto"/>
        <w:ind w:left="-5" w:right="-6" w:hanging="10"/>
        <w:rPr>
          <w:rFonts w:eastAsia="Trebuchet MS" w:cs="Trebuchet MS"/>
        </w:rPr>
      </w:pPr>
      <w:r w:rsidRPr="0087138F">
        <w:rPr>
          <w:rFonts w:eastAsia="Trebuchet MS" w:cs="Trebuchet MS"/>
        </w:rPr>
        <w:t>d</w:t>
      </w:r>
      <w:r>
        <w:rPr>
          <w:rFonts w:eastAsia="Trebuchet MS" w:cs="Trebuchet MS"/>
        </w:rPr>
        <w:t xml:space="preserve">i non trovarsi in nessuna delle </w:t>
      </w:r>
      <w:r w:rsidRPr="0087138F">
        <w:rPr>
          <w:rFonts w:eastAsia="Trebuchet MS" w:cs="Trebuchet MS"/>
        </w:rPr>
        <w:t xml:space="preserve">condizioni di incompatibilità previste dalle Disposizioni e Istruzioni per l’attuazione delle iniziative cofinanziate dai Fondi Strutturali europei 2014/2020, ovvero di:  </w:t>
      </w:r>
    </w:p>
    <w:p w14:paraId="6D848330" w14:textId="77777777" w:rsidR="00551673" w:rsidRDefault="00551673" w:rsidP="00551673">
      <w:pPr>
        <w:spacing w:after="35" w:line="276" w:lineRule="auto"/>
        <w:ind w:left="-5" w:right="-6" w:hanging="10"/>
        <w:rPr>
          <w:rFonts w:eastAsia="Trebuchet MS" w:cs="Trebuchet MS"/>
        </w:rPr>
      </w:pPr>
    </w:p>
    <w:p w14:paraId="0FA9C7D2" w14:textId="77777777" w:rsidR="00551673" w:rsidRPr="0045561A" w:rsidRDefault="00551673" w:rsidP="00551673">
      <w:pPr>
        <w:widowControl w:val="0"/>
        <w:numPr>
          <w:ilvl w:val="0"/>
          <w:numId w:val="30"/>
        </w:numPr>
        <w:spacing w:after="53" w:line="276" w:lineRule="auto"/>
        <w:ind w:right="-6" w:hanging="348"/>
      </w:pPr>
      <w:r w:rsidRPr="0087138F">
        <w:rPr>
          <w:rFonts w:eastAsia="Trebuchet MS" w:cs="Trebuchet MS"/>
        </w:rPr>
        <w:t xml:space="preserve">di non essere collegato, né come socio né come titolare, a ditte o società interessate alla partecipazione alla gara di appalto; </w:t>
      </w:r>
    </w:p>
    <w:p w14:paraId="7F636EAB" w14:textId="77777777" w:rsidR="00551673" w:rsidRPr="0045561A" w:rsidRDefault="00551673" w:rsidP="00551673">
      <w:pPr>
        <w:widowControl w:val="0"/>
        <w:numPr>
          <w:ilvl w:val="0"/>
          <w:numId w:val="30"/>
        </w:numPr>
        <w:spacing w:line="276" w:lineRule="auto"/>
        <w:ind w:right="-6" w:hanging="348"/>
      </w:pPr>
      <w:r w:rsidRPr="0087138F">
        <w:rPr>
          <w:rFonts w:eastAsia="Trebuchet MS" w:cs="Trebuchet MS"/>
        </w:rPr>
        <w:t xml:space="preserve">di essere a conoscenza che le figure di progettista e collaudatore sono incompatibili e, quindi, di aver presentato la candidatura per una sola figura, pena l’esclusione. </w:t>
      </w:r>
    </w:p>
    <w:p w14:paraId="24999CD8" w14:textId="77777777" w:rsidR="00551673" w:rsidRDefault="00551673" w:rsidP="00551673">
      <w:pPr>
        <w:spacing w:line="276" w:lineRule="auto"/>
        <w:ind w:right="-6"/>
        <w:rPr>
          <w:rFonts w:eastAsia="Trebuchet MS" w:cs="Trebuchet MS"/>
        </w:rPr>
      </w:pPr>
    </w:p>
    <w:p w14:paraId="3422D4B9" w14:textId="0A83F638" w:rsidR="00551673" w:rsidRPr="0087138F" w:rsidRDefault="00551673" w:rsidP="00551673">
      <w:pPr>
        <w:spacing w:after="217" w:line="276" w:lineRule="auto"/>
      </w:pPr>
      <w:r w:rsidRPr="0087138F">
        <w:rPr>
          <w:rFonts w:eastAsia="Trebuchet MS" w:cs="Trebuchet MS"/>
        </w:rPr>
        <w:t xml:space="preserve">Dichiara inoltre, di non essere parente o affine entro il quarto grado del legale rappresentante dell’Istituto </w:t>
      </w:r>
      <w:r>
        <w:rPr>
          <w:rFonts w:eastAsia="Trebuchet MS" w:cs="Trebuchet MS"/>
        </w:rPr>
        <w:t xml:space="preserve">Comprensivo Statale </w:t>
      </w:r>
      <w:proofErr w:type="spellStart"/>
      <w:r>
        <w:rPr>
          <w:rFonts w:eastAsia="Trebuchet MS" w:cs="Trebuchet MS"/>
        </w:rPr>
        <w:t>Dusmet</w:t>
      </w:r>
      <w:proofErr w:type="spellEnd"/>
      <w:r>
        <w:rPr>
          <w:rFonts w:eastAsia="Trebuchet MS" w:cs="Trebuchet MS"/>
        </w:rPr>
        <w:t xml:space="preserve"> di Nicolosi</w:t>
      </w:r>
      <w:r w:rsidRPr="0087138F">
        <w:rPr>
          <w:rFonts w:eastAsia="Trebuchet MS" w:cs="Trebuchet MS"/>
        </w:rPr>
        <w:t xml:space="preserve"> o di altro personale incaricato della valutazione dei curricula per la nomina delle risorse umane necessarie alla realizzazione del </w:t>
      </w:r>
      <w:r>
        <w:rPr>
          <w:rFonts w:eastAsia="Trebuchet MS" w:cs="Trebuchet MS"/>
        </w:rPr>
        <w:t>progetto FESR</w:t>
      </w:r>
      <w:r w:rsidRPr="0087138F">
        <w:rPr>
          <w:rFonts w:eastAsia="Trebuchet MS" w:cs="Trebuchet MS"/>
        </w:rPr>
        <w:t xml:space="preserve"> di cui trattasi.  </w:t>
      </w:r>
    </w:p>
    <w:p w14:paraId="37479746" w14:textId="77777777" w:rsidR="00551673" w:rsidRPr="0087138F" w:rsidRDefault="00551673" w:rsidP="00551673">
      <w:pPr>
        <w:adjustRightInd w:val="0"/>
        <w:spacing w:line="276" w:lineRule="auto"/>
        <w:rPr>
          <w:rFonts w:eastAsia="Calibri"/>
        </w:rPr>
      </w:pPr>
      <w:r w:rsidRPr="0087138F">
        <w:rPr>
          <w:rFonts w:eastAsia="Calibri"/>
        </w:rPr>
        <w:t xml:space="preserve">                                                                           </w:t>
      </w:r>
    </w:p>
    <w:p w14:paraId="508318A4" w14:textId="77777777" w:rsidR="00551673" w:rsidRPr="0087138F" w:rsidRDefault="00551673" w:rsidP="00551673">
      <w:pPr>
        <w:spacing w:line="276" w:lineRule="auto"/>
        <w:rPr>
          <w:rFonts w:eastAsia="Calibri"/>
        </w:rPr>
      </w:pPr>
      <w:r w:rsidRPr="0087138F">
        <w:rPr>
          <w:rFonts w:eastAsia="Calibri"/>
        </w:rPr>
        <w:t>Catania,  ______________</w:t>
      </w:r>
      <w:r w:rsidRPr="0087138F">
        <w:rPr>
          <w:rFonts w:eastAsia="Calibri"/>
        </w:rPr>
        <w:tab/>
      </w:r>
      <w:r w:rsidRPr="0087138F">
        <w:rPr>
          <w:rFonts w:eastAsia="Calibri"/>
        </w:rPr>
        <w:tab/>
      </w:r>
      <w:r w:rsidRPr="0087138F">
        <w:rPr>
          <w:rFonts w:eastAsia="Calibri"/>
        </w:rPr>
        <w:tab/>
        <w:t xml:space="preserve">       Firma _________________</w:t>
      </w:r>
      <w:r>
        <w:rPr>
          <w:rFonts w:eastAsia="Calibri"/>
        </w:rPr>
        <w:t>____</w:t>
      </w:r>
      <w:r w:rsidRPr="0087138F">
        <w:rPr>
          <w:rFonts w:eastAsia="Calibri"/>
        </w:rPr>
        <w:t>____________________</w:t>
      </w:r>
    </w:p>
    <w:p w14:paraId="50553EF8" w14:textId="77777777" w:rsidR="00551673" w:rsidRPr="0087138F" w:rsidRDefault="00551673" w:rsidP="00551673">
      <w:pPr>
        <w:adjustRightInd w:val="0"/>
      </w:pPr>
    </w:p>
    <w:p w14:paraId="2DD09C90" w14:textId="77777777" w:rsidR="00443207" w:rsidRDefault="00443207" w:rsidP="00551673">
      <w:pPr>
        <w:pStyle w:val="Corpotesto"/>
        <w:rPr>
          <w:sz w:val="22"/>
          <w:szCs w:val="22"/>
        </w:rPr>
      </w:pPr>
    </w:p>
    <w:sectPr w:rsidR="00443207" w:rsidSect="007F2617">
      <w:footerReference w:type="default" r:id="rId14"/>
      <w:pgSz w:w="11906" w:h="16838"/>
      <w:pgMar w:top="851" w:right="1134" w:bottom="567" w:left="1134" w:header="720" w:footer="851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78F4EC" w14:textId="77777777" w:rsidR="00B81968" w:rsidRDefault="00B81968">
      <w:r>
        <w:separator/>
      </w:r>
    </w:p>
  </w:endnote>
  <w:endnote w:type="continuationSeparator" w:id="0">
    <w:p w14:paraId="4DEB8E86" w14:textId="77777777" w:rsidR="00B81968" w:rsidRDefault="00B81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21A23" w14:textId="77777777" w:rsidR="004A249E" w:rsidRDefault="004A249E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85EED0" w14:textId="77777777" w:rsidR="00B81968" w:rsidRDefault="00B81968">
      <w:r>
        <w:separator/>
      </w:r>
    </w:p>
  </w:footnote>
  <w:footnote w:type="continuationSeparator" w:id="0">
    <w:p w14:paraId="542BCAC9" w14:textId="77777777" w:rsidR="00B81968" w:rsidRDefault="00B819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5F7579"/>
    <w:multiLevelType w:val="hybridMultilevel"/>
    <w:tmpl w:val="FEA8075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7443BB"/>
    <w:multiLevelType w:val="hybridMultilevel"/>
    <w:tmpl w:val="1F1251A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A25338"/>
    <w:multiLevelType w:val="hybridMultilevel"/>
    <w:tmpl w:val="A1DAA8C2"/>
    <w:lvl w:ilvl="0" w:tplc="04100017">
      <w:start w:val="1"/>
      <w:numFmt w:val="lowerLetter"/>
      <w:lvlText w:val="%1)"/>
      <w:lvlJc w:val="left"/>
      <w:pPr>
        <w:ind w:left="367" w:hanging="360"/>
      </w:pPr>
    </w:lvl>
    <w:lvl w:ilvl="1" w:tplc="04100019" w:tentative="1">
      <w:start w:val="1"/>
      <w:numFmt w:val="lowerLetter"/>
      <w:lvlText w:val="%2."/>
      <w:lvlJc w:val="left"/>
      <w:pPr>
        <w:ind w:left="1087" w:hanging="360"/>
      </w:pPr>
    </w:lvl>
    <w:lvl w:ilvl="2" w:tplc="0410001B" w:tentative="1">
      <w:start w:val="1"/>
      <w:numFmt w:val="lowerRoman"/>
      <w:lvlText w:val="%3."/>
      <w:lvlJc w:val="right"/>
      <w:pPr>
        <w:ind w:left="1807" w:hanging="180"/>
      </w:pPr>
    </w:lvl>
    <w:lvl w:ilvl="3" w:tplc="0410000F" w:tentative="1">
      <w:start w:val="1"/>
      <w:numFmt w:val="decimal"/>
      <w:lvlText w:val="%4."/>
      <w:lvlJc w:val="left"/>
      <w:pPr>
        <w:ind w:left="2527" w:hanging="360"/>
      </w:pPr>
    </w:lvl>
    <w:lvl w:ilvl="4" w:tplc="04100019" w:tentative="1">
      <w:start w:val="1"/>
      <w:numFmt w:val="lowerLetter"/>
      <w:lvlText w:val="%5."/>
      <w:lvlJc w:val="left"/>
      <w:pPr>
        <w:ind w:left="3247" w:hanging="360"/>
      </w:pPr>
    </w:lvl>
    <w:lvl w:ilvl="5" w:tplc="0410001B" w:tentative="1">
      <w:start w:val="1"/>
      <w:numFmt w:val="lowerRoman"/>
      <w:lvlText w:val="%6."/>
      <w:lvlJc w:val="right"/>
      <w:pPr>
        <w:ind w:left="3967" w:hanging="180"/>
      </w:pPr>
    </w:lvl>
    <w:lvl w:ilvl="6" w:tplc="0410000F" w:tentative="1">
      <w:start w:val="1"/>
      <w:numFmt w:val="decimal"/>
      <w:lvlText w:val="%7."/>
      <w:lvlJc w:val="left"/>
      <w:pPr>
        <w:ind w:left="4687" w:hanging="360"/>
      </w:pPr>
    </w:lvl>
    <w:lvl w:ilvl="7" w:tplc="04100019" w:tentative="1">
      <w:start w:val="1"/>
      <w:numFmt w:val="lowerLetter"/>
      <w:lvlText w:val="%8."/>
      <w:lvlJc w:val="left"/>
      <w:pPr>
        <w:ind w:left="5407" w:hanging="360"/>
      </w:pPr>
    </w:lvl>
    <w:lvl w:ilvl="8" w:tplc="0410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5">
    <w:nsid w:val="17833B69"/>
    <w:multiLevelType w:val="hybridMultilevel"/>
    <w:tmpl w:val="967C7DB6"/>
    <w:lvl w:ilvl="0" w:tplc="7C0E8B6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E1DE5"/>
    <w:multiLevelType w:val="hybridMultilevel"/>
    <w:tmpl w:val="2EA0321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960CD"/>
    <w:multiLevelType w:val="hybridMultilevel"/>
    <w:tmpl w:val="E31437B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443A858"/>
    <w:multiLevelType w:val="hybridMultilevel"/>
    <w:tmpl w:val="2712299E"/>
    <w:lvl w:ilvl="0" w:tplc="F15CEA06">
      <w:start w:val="8"/>
      <w:numFmt w:val="decimal"/>
      <w:lvlText w:val="%1."/>
      <w:lvlJc w:val="left"/>
    </w:lvl>
    <w:lvl w:ilvl="1" w:tplc="658C1F2E">
      <w:numFmt w:val="decimal"/>
      <w:lvlText w:val=""/>
      <w:lvlJc w:val="left"/>
    </w:lvl>
    <w:lvl w:ilvl="2" w:tplc="94062C8A">
      <w:numFmt w:val="decimal"/>
      <w:lvlText w:val=""/>
      <w:lvlJc w:val="left"/>
    </w:lvl>
    <w:lvl w:ilvl="3" w:tplc="FA60F7B4">
      <w:numFmt w:val="decimal"/>
      <w:lvlText w:val=""/>
      <w:lvlJc w:val="left"/>
    </w:lvl>
    <w:lvl w:ilvl="4" w:tplc="42169244">
      <w:numFmt w:val="decimal"/>
      <w:lvlText w:val=""/>
      <w:lvlJc w:val="left"/>
    </w:lvl>
    <w:lvl w:ilvl="5" w:tplc="AAB685FC">
      <w:numFmt w:val="decimal"/>
      <w:lvlText w:val=""/>
      <w:lvlJc w:val="left"/>
    </w:lvl>
    <w:lvl w:ilvl="6" w:tplc="748A75BE">
      <w:numFmt w:val="decimal"/>
      <w:lvlText w:val=""/>
      <w:lvlJc w:val="left"/>
    </w:lvl>
    <w:lvl w:ilvl="7" w:tplc="68B422BC">
      <w:numFmt w:val="decimal"/>
      <w:lvlText w:val=""/>
      <w:lvlJc w:val="left"/>
    </w:lvl>
    <w:lvl w:ilvl="8" w:tplc="1152D87E">
      <w:numFmt w:val="decimal"/>
      <w:lvlText w:val=""/>
      <w:lvlJc w:val="left"/>
    </w:lvl>
  </w:abstractNum>
  <w:abstractNum w:abstractNumId="9">
    <w:nsid w:val="257130A3"/>
    <w:multiLevelType w:val="hybridMultilevel"/>
    <w:tmpl w:val="3FB0D2DC"/>
    <w:lvl w:ilvl="0" w:tplc="F4420EA0">
      <w:start w:val="2"/>
      <w:numFmt w:val="decimal"/>
      <w:lvlText w:val="%1."/>
      <w:lvlJc w:val="left"/>
    </w:lvl>
    <w:lvl w:ilvl="1" w:tplc="77F6AD06">
      <w:numFmt w:val="decimal"/>
      <w:lvlText w:val=""/>
      <w:lvlJc w:val="left"/>
    </w:lvl>
    <w:lvl w:ilvl="2" w:tplc="45CC227E">
      <w:numFmt w:val="decimal"/>
      <w:lvlText w:val=""/>
      <w:lvlJc w:val="left"/>
    </w:lvl>
    <w:lvl w:ilvl="3" w:tplc="B396FE70">
      <w:numFmt w:val="decimal"/>
      <w:lvlText w:val=""/>
      <w:lvlJc w:val="left"/>
    </w:lvl>
    <w:lvl w:ilvl="4" w:tplc="B1EAF0BC">
      <w:numFmt w:val="decimal"/>
      <w:lvlText w:val=""/>
      <w:lvlJc w:val="left"/>
    </w:lvl>
    <w:lvl w:ilvl="5" w:tplc="F82EC64E">
      <w:numFmt w:val="decimal"/>
      <w:lvlText w:val=""/>
      <w:lvlJc w:val="left"/>
    </w:lvl>
    <w:lvl w:ilvl="6" w:tplc="534882DC">
      <w:numFmt w:val="decimal"/>
      <w:lvlText w:val=""/>
      <w:lvlJc w:val="left"/>
    </w:lvl>
    <w:lvl w:ilvl="7" w:tplc="CB262A4E">
      <w:numFmt w:val="decimal"/>
      <w:lvlText w:val=""/>
      <w:lvlJc w:val="left"/>
    </w:lvl>
    <w:lvl w:ilvl="8" w:tplc="737E1B0A">
      <w:numFmt w:val="decimal"/>
      <w:lvlText w:val=""/>
      <w:lvlJc w:val="left"/>
    </w:lvl>
  </w:abstractNum>
  <w:abstractNum w:abstractNumId="10">
    <w:nsid w:val="26263403"/>
    <w:multiLevelType w:val="hybridMultilevel"/>
    <w:tmpl w:val="29249F2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2A5375"/>
    <w:multiLevelType w:val="hybridMultilevel"/>
    <w:tmpl w:val="A7B07AC6"/>
    <w:lvl w:ilvl="0" w:tplc="0410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2">
    <w:nsid w:val="29CE7C29"/>
    <w:multiLevelType w:val="hybridMultilevel"/>
    <w:tmpl w:val="14A68FE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1D5AE9"/>
    <w:multiLevelType w:val="hybridMultilevel"/>
    <w:tmpl w:val="D7D22690"/>
    <w:lvl w:ilvl="0" w:tplc="BB0E93A0">
      <w:start w:val="1"/>
      <w:numFmt w:val="lowerLetter"/>
      <w:lvlText w:val="%1)"/>
      <w:lvlJc w:val="left"/>
    </w:lvl>
    <w:lvl w:ilvl="1" w:tplc="C75E175E">
      <w:numFmt w:val="decimal"/>
      <w:lvlText w:val=""/>
      <w:lvlJc w:val="left"/>
    </w:lvl>
    <w:lvl w:ilvl="2" w:tplc="EC1A64D6">
      <w:numFmt w:val="decimal"/>
      <w:lvlText w:val=""/>
      <w:lvlJc w:val="left"/>
    </w:lvl>
    <w:lvl w:ilvl="3" w:tplc="D470433A">
      <w:numFmt w:val="decimal"/>
      <w:lvlText w:val=""/>
      <w:lvlJc w:val="left"/>
    </w:lvl>
    <w:lvl w:ilvl="4" w:tplc="8EF615B8">
      <w:numFmt w:val="decimal"/>
      <w:lvlText w:val=""/>
      <w:lvlJc w:val="left"/>
    </w:lvl>
    <w:lvl w:ilvl="5" w:tplc="8968D514">
      <w:numFmt w:val="decimal"/>
      <w:lvlText w:val=""/>
      <w:lvlJc w:val="left"/>
    </w:lvl>
    <w:lvl w:ilvl="6" w:tplc="E2BC0702">
      <w:numFmt w:val="decimal"/>
      <w:lvlText w:val=""/>
      <w:lvlJc w:val="left"/>
    </w:lvl>
    <w:lvl w:ilvl="7" w:tplc="189C7F98">
      <w:numFmt w:val="decimal"/>
      <w:lvlText w:val=""/>
      <w:lvlJc w:val="left"/>
    </w:lvl>
    <w:lvl w:ilvl="8" w:tplc="5180EF44">
      <w:numFmt w:val="decimal"/>
      <w:lvlText w:val=""/>
      <w:lvlJc w:val="left"/>
    </w:lvl>
  </w:abstractNum>
  <w:abstractNum w:abstractNumId="14">
    <w:nsid w:val="333AB105"/>
    <w:multiLevelType w:val="hybridMultilevel"/>
    <w:tmpl w:val="87BA8412"/>
    <w:lvl w:ilvl="0" w:tplc="0C521B52">
      <w:start w:val="6"/>
      <w:numFmt w:val="decimal"/>
      <w:lvlText w:val="%1."/>
      <w:lvlJc w:val="left"/>
    </w:lvl>
    <w:lvl w:ilvl="1" w:tplc="838E5D58">
      <w:numFmt w:val="decimal"/>
      <w:lvlText w:val=""/>
      <w:lvlJc w:val="left"/>
    </w:lvl>
    <w:lvl w:ilvl="2" w:tplc="7F288BC8">
      <w:numFmt w:val="decimal"/>
      <w:lvlText w:val=""/>
      <w:lvlJc w:val="left"/>
    </w:lvl>
    <w:lvl w:ilvl="3" w:tplc="FB5ED916">
      <w:numFmt w:val="decimal"/>
      <w:lvlText w:val=""/>
      <w:lvlJc w:val="left"/>
    </w:lvl>
    <w:lvl w:ilvl="4" w:tplc="A1140A28">
      <w:numFmt w:val="decimal"/>
      <w:lvlText w:val=""/>
      <w:lvlJc w:val="left"/>
    </w:lvl>
    <w:lvl w:ilvl="5" w:tplc="FA1EEB20">
      <w:numFmt w:val="decimal"/>
      <w:lvlText w:val=""/>
      <w:lvlJc w:val="left"/>
    </w:lvl>
    <w:lvl w:ilvl="6" w:tplc="AE928722">
      <w:numFmt w:val="decimal"/>
      <w:lvlText w:val=""/>
      <w:lvlJc w:val="left"/>
    </w:lvl>
    <w:lvl w:ilvl="7" w:tplc="B8AA0708">
      <w:numFmt w:val="decimal"/>
      <w:lvlText w:val=""/>
      <w:lvlJc w:val="left"/>
    </w:lvl>
    <w:lvl w:ilvl="8" w:tplc="3AC0228A">
      <w:numFmt w:val="decimal"/>
      <w:lvlText w:val=""/>
      <w:lvlJc w:val="left"/>
    </w:lvl>
  </w:abstractNum>
  <w:abstractNum w:abstractNumId="15">
    <w:nsid w:val="431BD7B7"/>
    <w:multiLevelType w:val="hybridMultilevel"/>
    <w:tmpl w:val="8AEAA91C"/>
    <w:lvl w:ilvl="0" w:tplc="16D43116">
      <w:start w:val="1"/>
      <w:numFmt w:val="decimal"/>
      <w:lvlText w:val="%1."/>
      <w:lvlJc w:val="left"/>
    </w:lvl>
    <w:lvl w:ilvl="1" w:tplc="6A8CF362">
      <w:numFmt w:val="decimal"/>
      <w:lvlText w:val=""/>
      <w:lvlJc w:val="left"/>
    </w:lvl>
    <w:lvl w:ilvl="2" w:tplc="7AA6AF84">
      <w:numFmt w:val="decimal"/>
      <w:lvlText w:val=""/>
      <w:lvlJc w:val="left"/>
    </w:lvl>
    <w:lvl w:ilvl="3" w:tplc="04C2CFCE">
      <w:numFmt w:val="decimal"/>
      <w:lvlText w:val=""/>
      <w:lvlJc w:val="left"/>
    </w:lvl>
    <w:lvl w:ilvl="4" w:tplc="999C803E">
      <w:numFmt w:val="decimal"/>
      <w:lvlText w:val=""/>
      <w:lvlJc w:val="left"/>
    </w:lvl>
    <w:lvl w:ilvl="5" w:tplc="438E2300">
      <w:numFmt w:val="decimal"/>
      <w:lvlText w:val=""/>
      <w:lvlJc w:val="left"/>
    </w:lvl>
    <w:lvl w:ilvl="6" w:tplc="269483C8">
      <w:numFmt w:val="decimal"/>
      <w:lvlText w:val=""/>
      <w:lvlJc w:val="left"/>
    </w:lvl>
    <w:lvl w:ilvl="7" w:tplc="08B2116E">
      <w:numFmt w:val="decimal"/>
      <w:lvlText w:val=""/>
      <w:lvlJc w:val="left"/>
    </w:lvl>
    <w:lvl w:ilvl="8" w:tplc="14682F5A">
      <w:numFmt w:val="decimal"/>
      <w:lvlText w:val=""/>
      <w:lvlJc w:val="left"/>
    </w:lvl>
  </w:abstractNum>
  <w:abstractNum w:abstractNumId="16">
    <w:nsid w:val="436C6125"/>
    <w:multiLevelType w:val="hybridMultilevel"/>
    <w:tmpl w:val="833C2A32"/>
    <w:lvl w:ilvl="0" w:tplc="4C5A8736">
      <w:start w:val="4"/>
      <w:numFmt w:val="decimal"/>
      <w:lvlText w:val="%1."/>
      <w:lvlJc w:val="left"/>
    </w:lvl>
    <w:lvl w:ilvl="1" w:tplc="A39E686C">
      <w:numFmt w:val="decimal"/>
      <w:lvlText w:val=""/>
      <w:lvlJc w:val="left"/>
    </w:lvl>
    <w:lvl w:ilvl="2" w:tplc="6FE8B030">
      <w:numFmt w:val="decimal"/>
      <w:lvlText w:val=""/>
      <w:lvlJc w:val="left"/>
    </w:lvl>
    <w:lvl w:ilvl="3" w:tplc="A8C88CDE">
      <w:numFmt w:val="decimal"/>
      <w:lvlText w:val=""/>
      <w:lvlJc w:val="left"/>
    </w:lvl>
    <w:lvl w:ilvl="4" w:tplc="8A904E5E">
      <w:numFmt w:val="decimal"/>
      <w:lvlText w:val=""/>
      <w:lvlJc w:val="left"/>
    </w:lvl>
    <w:lvl w:ilvl="5" w:tplc="EDAEF30C">
      <w:numFmt w:val="decimal"/>
      <w:lvlText w:val=""/>
      <w:lvlJc w:val="left"/>
    </w:lvl>
    <w:lvl w:ilvl="6" w:tplc="95F44F8C">
      <w:numFmt w:val="decimal"/>
      <w:lvlText w:val=""/>
      <w:lvlJc w:val="left"/>
    </w:lvl>
    <w:lvl w:ilvl="7" w:tplc="21F0373E">
      <w:numFmt w:val="decimal"/>
      <w:lvlText w:val=""/>
      <w:lvlJc w:val="left"/>
    </w:lvl>
    <w:lvl w:ilvl="8" w:tplc="BECAED02">
      <w:numFmt w:val="decimal"/>
      <w:lvlText w:val=""/>
      <w:lvlJc w:val="left"/>
    </w:lvl>
  </w:abstractNum>
  <w:abstractNum w:abstractNumId="17">
    <w:nsid w:val="519B500D"/>
    <w:multiLevelType w:val="hybridMultilevel"/>
    <w:tmpl w:val="8C589F34"/>
    <w:lvl w:ilvl="0" w:tplc="0106AB1E">
      <w:start w:val="1"/>
      <w:numFmt w:val="bullet"/>
      <w:lvlText w:val="È"/>
      <w:lvlJc w:val="left"/>
    </w:lvl>
    <w:lvl w:ilvl="1" w:tplc="51EAD344">
      <w:numFmt w:val="decimal"/>
      <w:lvlText w:val=""/>
      <w:lvlJc w:val="left"/>
    </w:lvl>
    <w:lvl w:ilvl="2" w:tplc="7E34224A">
      <w:numFmt w:val="decimal"/>
      <w:lvlText w:val=""/>
      <w:lvlJc w:val="left"/>
    </w:lvl>
    <w:lvl w:ilvl="3" w:tplc="B3987550">
      <w:numFmt w:val="decimal"/>
      <w:lvlText w:val=""/>
      <w:lvlJc w:val="left"/>
    </w:lvl>
    <w:lvl w:ilvl="4" w:tplc="DF78A36C">
      <w:numFmt w:val="decimal"/>
      <w:lvlText w:val=""/>
      <w:lvlJc w:val="left"/>
    </w:lvl>
    <w:lvl w:ilvl="5" w:tplc="E3ACC820">
      <w:numFmt w:val="decimal"/>
      <w:lvlText w:val=""/>
      <w:lvlJc w:val="left"/>
    </w:lvl>
    <w:lvl w:ilvl="6" w:tplc="01C8C63A">
      <w:numFmt w:val="decimal"/>
      <w:lvlText w:val=""/>
      <w:lvlJc w:val="left"/>
    </w:lvl>
    <w:lvl w:ilvl="7" w:tplc="503EE690">
      <w:numFmt w:val="decimal"/>
      <w:lvlText w:val=""/>
      <w:lvlJc w:val="left"/>
    </w:lvl>
    <w:lvl w:ilvl="8" w:tplc="E7E033E6">
      <w:numFmt w:val="decimal"/>
      <w:lvlText w:val=""/>
      <w:lvlJc w:val="left"/>
    </w:lvl>
  </w:abstractNum>
  <w:abstractNum w:abstractNumId="18">
    <w:nsid w:val="52292B63"/>
    <w:multiLevelType w:val="hybridMultilevel"/>
    <w:tmpl w:val="4F026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B1FB2"/>
    <w:multiLevelType w:val="hybridMultilevel"/>
    <w:tmpl w:val="46D24F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3605C0"/>
    <w:multiLevelType w:val="hybridMultilevel"/>
    <w:tmpl w:val="9B302A0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40C2517"/>
    <w:multiLevelType w:val="hybridMultilevel"/>
    <w:tmpl w:val="29F28942"/>
    <w:lvl w:ilvl="0" w:tplc="3C1A25F6">
      <w:start w:val="1"/>
      <w:numFmt w:val="bullet"/>
      <w:lvlText w:val="•"/>
      <w:lvlJc w:val="left"/>
      <w:pPr>
        <w:ind w:left="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8E100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2E089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F6954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45DE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EC76C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90E00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76369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24866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2297F65"/>
    <w:multiLevelType w:val="hybridMultilevel"/>
    <w:tmpl w:val="4612746A"/>
    <w:lvl w:ilvl="0" w:tplc="0410000F">
      <w:start w:val="1"/>
      <w:numFmt w:val="decimal"/>
      <w:lvlText w:val="%1."/>
      <w:lvlJc w:val="left"/>
      <w:pPr>
        <w:ind w:left="727" w:hanging="360"/>
      </w:pPr>
    </w:lvl>
    <w:lvl w:ilvl="1" w:tplc="04100019" w:tentative="1">
      <w:start w:val="1"/>
      <w:numFmt w:val="lowerLetter"/>
      <w:lvlText w:val="%2."/>
      <w:lvlJc w:val="left"/>
      <w:pPr>
        <w:ind w:left="1447" w:hanging="360"/>
      </w:pPr>
    </w:lvl>
    <w:lvl w:ilvl="2" w:tplc="0410001B" w:tentative="1">
      <w:start w:val="1"/>
      <w:numFmt w:val="lowerRoman"/>
      <w:lvlText w:val="%3."/>
      <w:lvlJc w:val="right"/>
      <w:pPr>
        <w:ind w:left="2167" w:hanging="180"/>
      </w:pPr>
    </w:lvl>
    <w:lvl w:ilvl="3" w:tplc="0410000F" w:tentative="1">
      <w:start w:val="1"/>
      <w:numFmt w:val="decimal"/>
      <w:lvlText w:val="%4."/>
      <w:lvlJc w:val="left"/>
      <w:pPr>
        <w:ind w:left="2887" w:hanging="360"/>
      </w:pPr>
    </w:lvl>
    <w:lvl w:ilvl="4" w:tplc="04100019" w:tentative="1">
      <w:start w:val="1"/>
      <w:numFmt w:val="lowerLetter"/>
      <w:lvlText w:val="%5."/>
      <w:lvlJc w:val="left"/>
      <w:pPr>
        <w:ind w:left="3607" w:hanging="360"/>
      </w:pPr>
    </w:lvl>
    <w:lvl w:ilvl="5" w:tplc="0410001B" w:tentative="1">
      <w:start w:val="1"/>
      <w:numFmt w:val="lowerRoman"/>
      <w:lvlText w:val="%6."/>
      <w:lvlJc w:val="right"/>
      <w:pPr>
        <w:ind w:left="4327" w:hanging="180"/>
      </w:pPr>
    </w:lvl>
    <w:lvl w:ilvl="6" w:tplc="0410000F" w:tentative="1">
      <w:start w:val="1"/>
      <w:numFmt w:val="decimal"/>
      <w:lvlText w:val="%7."/>
      <w:lvlJc w:val="left"/>
      <w:pPr>
        <w:ind w:left="5047" w:hanging="360"/>
      </w:pPr>
    </w:lvl>
    <w:lvl w:ilvl="7" w:tplc="04100019" w:tentative="1">
      <w:start w:val="1"/>
      <w:numFmt w:val="lowerLetter"/>
      <w:lvlText w:val="%8."/>
      <w:lvlJc w:val="left"/>
      <w:pPr>
        <w:ind w:left="5767" w:hanging="360"/>
      </w:pPr>
    </w:lvl>
    <w:lvl w:ilvl="8" w:tplc="0410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3">
    <w:nsid w:val="628C895D"/>
    <w:multiLevelType w:val="hybridMultilevel"/>
    <w:tmpl w:val="0A16717E"/>
    <w:lvl w:ilvl="0" w:tplc="86AACF32">
      <w:start w:val="5"/>
      <w:numFmt w:val="decimal"/>
      <w:lvlText w:val="%1."/>
      <w:lvlJc w:val="left"/>
    </w:lvl>
    <w:lvl w:ilvl="1" w:tplc="2CB0A810">
      <w:numFmt w:val="decimal"/>
      <w:lvlText w:val=""/>
      <w:lvlJc w:val="left"/>
    </w:lvl>
    <w:lvl w:ilvl="2" w:tplc="E1203DB0">
      <w:numFmt w:val="decimal"/>
      <w:lvlText w:val=""/>
      <w:lvlJc w:val="left"/>
    </w:lvl>
    <w:lvl w:ilvl="3" w:tplc="1BC0D4A4">
      <w:numFmt w:val="decimal"/>
      <w:lvlText w:val=""/>
      <w:lvlJc w:val="left"/>
    </w:lvl>
    <w:lvl w:ilvl="4" w:tplc="2E0CEA28">
      <w:numFmt w:val="decimal"/>
      <w:lvlText w:val=""/>
      <w:lvlJc w:val="left"/>
    </w:lvl>
    <w:lvl w:ilvl="5" w:tplc="9DA2C846">
      <w:numFmt w:val="decimal"/>
      <w:lvlText w:val=""/>
      <w:lvlJc w:val="left"/>
    </w:lvl>
    <w:lvl w:ilvl="6" w:tplc="C302D190">
      <w:numFmt w:val="decimal"/>
      <w:lvlText w:val=""/>
      <w:lvlJc w:val="left"/>
    </w:lvl>
    <w:lvl w:ilvl="7" w:tplc="0316B098">
      <w:numFmt w:val="decimal"/>
      <w:lvlText w:val=""/>
      <w:lvlJc w:val="left"/>
    </w:lvl>
    <w:lvl w:ilvl="8" w:tplc="247278BE">
      <w:numFmt w:val="decimal"/>
      <w:lvlText w:val=""/>
      <w:lvlJc w:val="left"/>
    </w:lvl>
  </w:abstractNum>
  <w:abstractNum w:abstractNumId="24">
    <w:nsid w:val="62BBD95A"/>
    <w:multiLevelType w:val="hybridMultilevel"/>
    <w:tmpl w:val="8E20C890"/>
    <w:lvl w:ilvl="0" w:tplc="C82A91DA">
      <w:start w:val="3"/>
      <w:numFmt w:val="decimal"/>
      <w:lvlText w:val="%1."/>
      <w:lvlJc w:val="left"/>
    </w:lvl>
    <w:lvl w:ilvl="1" w:tplc="C6E23DDA">
      <w:numFmt w:val="decimal"/>
      <w:lvlText w:val=""/>
      <w:lvlJc w:val="left"/>
    </w:lvl>
    <w:lvl w:ilvl="2" w:tplc="3B28E9C8">
      <w:numFmt w:val="decimal"/>
      <w:lvlText w:val=""/>
      <w:lvlJc w:val="left"/>
    </w:lvl>
    <w:lvl w:ilvl="3" w:tplc="2CC04668">
      <w:numFmt w:val="decimal"/>
      <w:lvlText w:val=""/>
      <w:lvlJc w:val="left"/>
    </w:lvl>
    <w:lvl w:ilvl="4" w:tplc="4F9EE284">
      <w:numFmt w:val="decimal"/>
      <w:lvlText w:val=""/>
      <w:lvlJc w:val="left"/>
    </w:lvl>
    <w:lvl w:ilvl="5" w:tplc="8FA2E222">
      <w:numFmt w:val="decimal"/>
      <w:lvlText w:val=""/>
      <w:lvlJc w:val="left"/>
    </w:lvl>
    <w:lvl w:ilvl="6" w:tplc="BBBA69C8">
      <w:numFmt w:val="decimal"/>
      <w:lvlText w:val=""/>
      <w:lvlJc w:val="left"/>
    </w:lvl>
    <w:lvl w:ilvl="7" w:tplc="803C162A">
      <w:numFmt w:val="decimal"/>
      <w:lvlText w:val=""/>
      <w:lvlJc w:val="left"/>
    </w:lvl>
    <w:lvl w:ilvl="8" w:tplc="A0CC5E78">
      <w:numFmt w:val="decimal"/>
      <w:lvlText w:val=""/>
      <w:lvlJc w:val="left"/>
    </w:lvl>
  </w:abstractNum>
  <w:abstractNum w:abstractNumId="25">
    <w:nsid w:val="62E52645"/>
    <w:multiLevelType w:val="hybridMultilevel"/>
    <w:tmpl w:val="BC3E0C1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763845E"/>
    <w:multiLevelType w:val="hybridMultilevel"/>
    <w:tmpl w:val="B1185188"/>
    <w:lvl w:ilvl="0" w:tplc="38DA96B2">
      <w:start w:val="1"/>
      <w:numFmt w:val="decimal"/>
      <w:lvlText w:val="%1)"/>
      <w:lvlJc w:val="left"/>
    </w:lvl>
    <w:lvl w:ilvl="1" w:tplc="AB08F4CC">
      <w:numFmt w:val="decimal"/>
      <w:lvlText w:val=""/>
      <w:lvlJc w:val="left"/>
    </w:lvl>
    <w:lvl w:ilvl="2" w:tplc="CA7EED7C">
      <w:numFmt w:val="decimal"/>
      <w:lvlText w:val=""/>
      <w:lvlJc w:val="left"/>
    </w:lvl>
    <w:lvl w:ilvl="3" w:tplc="703E8B5A">
      <w:numFmt w:val="decimal"/>
      <w:lvlText w:val=""/>
      <w:lvlJc w:val="left"/>
    </w:lvl>
    <w:lvl w:ilvl="4" w:tplc="639E27DE">
      <w:numFmt w:val="decimal"/>
      <w:lvlText w:val=""/>
      <w:lvlJc w:val="left"/>
    </w:lvl>
    <w:lvl w:ilvl="5" w:tplc="BEB4708C">
      <w:numFmt w:val="decimal"/>
      <w:lvlText w:val=""/>
      <w:lvlJc w:val="left"/>
    </w:lvl>
    <w:lvl w:ilvl="6" w:tplc="4704C252">
      <w:numFmt w:val="decimal"/>
      <w:lvlText w:val=""/>
      <w:lvlJc w:val="left"/>
    </w:lvl>
    <w:lvl w:ilvl="7" w:tplc="79BA6480">
      <w:numFmt w:val="decimal"/>
      <w:lvlText w:val=""/>
      <w:lvlJc w:val="left"/>
    </w:lvl>
    <w:lvl w:ilvl="8" w:tplc="DF64BB60">
      <w:numFmt w:val="decimal"/>
      <w:lvlText w:val=""/>
      <w:lvlJc w:val="left"/>
    </w:lvl>
  </w:abstractNum>
  <w:abstractNum w:abstractNumId="27">
    <w:nsid w:val="6B3F304A"/>
    <w:multiLevelType w:val="hybridMultilevel"/>
    <w:tmpl w:val="99DAAE8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21DA317"/>
    <w:multiLevelType w:val="hybridMultilevel"/>
    <w:tmpl w:val="821C0DB4"/>
    <w:lvl w:ilvl="0" w:tplc="F1FC0BF4">
      <w:start w:val="7"/>
      <w:numFmt w:val="decimal"/>
      <w:lvlText w:val="%1."/>
      <w:lvlJc w:val="left"/>
    </w:lvl>
    <w:lvl w:ilvl="1" w:tplc="F7F86DAC">
      <w:numFmt w:val="decimal"/>
      <w:lvlText w:val=""/>
      <w:lvlJc w:val="left"/>
    </w:lvl>
    <w:lvl w:ilvl="2" w:tplc="E8B40078">
      <w:numFmt w:val="decimal"/>
      <w:lvlText w:val=""/>
      <w:lvlJc w:val="left"/>
    </w:lvl>
    <w:lvl w:ilvl="3" w:tplc="3E884986">
      <w:numFmt w:val="decimal"/>
      <w:lvlText w:val=""/>
      <w:lvlJc w:val="left"/>
    </w:lvl>
    <w:lvl w:ilvl="4" w:tplc="0E1A6238">
      <w:numFmt w:val="decimal"/>
      <w:lvlText w:val=""/>
      <w:lvlJc w:val="left"/>
    </w:lvl>
    <w:lvl w:ilvl="5" w:tplc="81680D0E">
      <w:numFmt w:val="decimal"/>
      <w:lvlText w:val=""/>
      <w:lvlJc w:val="left"/>
    </w:lvl>
    <w:lvl w:ilvl="6" w:tplc="0E4AA726">
      <w:numFmt w:val="decimal"/>
      <w:lvlText w:val=""/>
      <w:lvlJc w:val="left"/>
    </w:lvl>
    <w:lvl w:ilvl="7" w:tplc="F8B4D860">
      <w:numFmt w:val="decimal"/>
      <w:lvlText w:val=""/>
      <w:lvlJc w:val="left"/>
    </w:lvl>
    <w:lvl w:ilvl="8" w:tplc="8E606EFC">
      <w:numFmt w:val="decimal"/>
      <w:lvlText w:val=""/>
      <w:lvlJc w:val="left"/>
    </w:lvl>
  </w:abstractNum>
  <w:abstractNum w:abstractNumId="29">
    <w:nsid w:val="792546C8"/>
    <w:multiLevelType w:val="hybridMultilevel"/>
    <w:tmpl w:val="4F029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83E458"/>
    <w:multiLevelType w:val="hybridMultilevel"/>
    <w:tmpl w:val="7FA663F8"/>
    <w:lvl w:ilvl="0" w:tplc="9CDE95D4">
      <w:start w:val="1"/>
      <w:numFmt w:val="lowerLetter"/>
      <w:lvlText w:val="%1)"/>
      <w:lvlJc w:val="left"/>
    </w:lvl>
    <w:lvl w:ilvl="1" w:tplc="8A6A9EBC">
      <w:numFmt w:val="decimal"/>
      <w:lvlText w:val=""/>
      <w:lvlJc w:val="left"/>
    </w:lvl>
    <w:lvl w:ilvl="2" w:tplc="28F45ED6">
      <w:numFmt w:val="decimal"/>
      <w:lvlText w:val=""/>
      <w:lvlJc w:val="left"/>
    </w:lvl>
    <w:lvl w:ilvl="3" w:tplc="B4C6ACF8">
      <w:numFmt w:val="decimal"/>
      <w:lvlText w:val=""/>
      <w:lvlJc w:val="left"/>
    </w:lvl>
    <w:lvl w:ilvl="4" w:tplc="27D0CBC2">
      <w:numFmt w:val="decimal"/>
      <w:lvlText w:val=""/>
      <w:lvlJc w:val="left"/>
    </w:lvl>
    <w:lvl w:ilvl="5" w:tplc="56F6A314">
      <w:numFmt w:val="decimal"/>
      <w:lvlText w:val=""/>
      <w:lvlJc w:val="left"/>
    </w:lvl>
    <w:lvl w:ilvl="6" w:tplc="DAB86EA8">
      <w:numFmt w:val="decimal"/>
      <w:lvlText w:val=""/>
      <w:lvlJc w:val="left"/>
    </w:lvl>
    <w:lvl w:ilvl="7" w:tplc="85520C82">
      <w:numFmt w:val="decimal"/>
      <w:lvlText w:val=""/>
      <w:lvlJc w:val="left"/>
    </w:lvl>
    <w:lvl w:ilvl="8" w:tplc="5D48E58E">
      <w:numFmt w:val="decimal"/>
      <w:lvlText w:val=""/>
      <w:lvlJc w:val="left"/>
    </w:lvl>
  </w:abstractNum>
  <w:num w:numId="1">
    <w:abstractNumId w:val="0"/>
  </w:num>
  <w:num w:numId="2">
    <w:abstractNumId w:val="18"/>
  </w:num>
  <w:num w:numId="3">
    <w:abstractNumId w:val="7"/>
  </w:num>
  <w:num w:numId="4">
    <w:abstractNumId w:val="19"/>
  </w:num>
  <w:num w:numId="5">
    <w:abstractNumId w:val="29"/>
  </w:num>
  <w:num w:numId="6">
    <w:abstractNumId w:val="17"/>
  </w:num>
  <w:num w:numId="7">
    <w:abstractNumId w:val="15"/>
  </w:num>
  <w:num w:numId="8">
    <w:abstractNumId w:val="30"/>
  </w:num>
  <w:num w:numId="9">
    <w:abstractNumId w:val="9"/>
  </w:num>
  <w:num w:numId="10">
    <w:abstractNumId w:val="24"/>
  </w:num>
  <w:num w:numId="11">
    <w:abstractNumId w:val="16"/>
  </w:num>
  <w:num w:numId="12">
    <w:abstractNumId w:val="23"/>
  </w:num>
  <w:num w:numId="13">
    <w:abstractNumId w:val="14"/>
  </w:num>
  <w:num w:numId="14">
    <w:abstractNumId w:val="28"/>
  </w:num>
  <w:num w:numId="15">
    <w:abstractNumId w:val="8"/>
  </w:num>
  <w:num w:numId="16">
    <w:abstractNumId w:val="13"/>
  </w:num>
  <w:num w:numId="17">
    <w:abstractNumId w:val="26"/>
  </w:num>
  <w:num w:numId="18">
    <w:abstractNumId w:val="4"/>
  </w:num>
  <w:num w:numId="19">
    <w:abstractNumId w:val="22"/>
  </w:num>
  <w:num w:numId="20">
    <w:abstractNumId w:val="10"/>
  </w:num>
  <w:num w:numId="21">
    <w:abstractNumId w:val="5"/>
  </w:num>
  <w:num w:numId="22">
    <w:abstractNumId w:val="12"/>
  </w:num>
  <w:num w:numId="23">
    <w:abstractNumId w:val="2"/>
  </w:num>
  <w:num w:numId="24">
    <w:abstractNumId w:val="3"/>
  </w:num>
  <w:num w:numId="25">
    <w:abstractNumId w:val="25"/>
  </w:num>
  <w:num w:numId="26">
    <w:abstractNumId w:val="11"/>
  </w:num>
  <w:num w:numId="27">
    <w:abstractNumId w:val="6"/>
  </w:num>
  <w:num w:numId="28">
    <w:abstractNumId w:val="27"/>
  </w:num>
  <w:num w:numId="29">
    <w:abstractNumId w:val="20"/>
  </w:num>
  <w:num w:numId="30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A3"/>
    <w:rsid w:val="00002B3A"/>
    <w:rsid w:val="00003B1C"/>
    <w:rsid w:val="00005CF7"/>
    <w:rsid w:val="00005E23"/>
    <w:rsid w:val="00017125"/>
    <w:rsid w:val="00022C38"/>
    <w:rsid w:val="000356CF"/>
    <w:rsid w:val="00051C3B"/>
    <w:rsid w:val="0005383F"/>
    <w:rsid w:val="0006591D"/>
    <w:rsid w:val="00074FA1"/>
    <w:rsid w:val="0007642B"/>
    <w:rsid w:val="000A4580"/>
    <w:rsid w:val="000A488E"/>
    <w:rsid w:val="000B318D"/>
    <w:rsid w:val="000C4774"/>
    <w:rsid w:val="000C6F14"/>
    <w:rsid w:val="000D0395"/>
    <w:rsid w:val="000D5CEC"/>
    <w:rsid w:val="001006B3"/>
    <w:rsid w:val="001007D0"/>
    <w:rsid w:val="00102620"/>
    <w:rsid w:val="00103744"/>
    <w:rsid w:val="0011220C"/>
    <w:rsid w:val="001225B4"/>
    <w:rsid w:val="001361B1"/>
    <w:rsid w:val="00137E61"/>
    <w:rsid w:val="00140A2C"/>
    <w:rsid w:val="00145374"/>
    <w:rsid w:val="00151B72"/>
    <w:rsid w:val="001540FE"/>
    <w:rsid w:val="001607E5"/>
    <w:rsid w:val="00187265"/>
    <w:rsid w:val="001909E7"/>
    <w:rsid w:val="001A2752"/>
    <w:rsid w:val="001C627D"/>
    <w:rsid w:val="001C7088"/>
    <w:rsid w:val="001D57D8"/>
    <w:rsid w:val="001F1F0E"/>
    <w:rsid w:val="002037A0"/>
    <w:rsid w:val="00220460"/>
    <w:rsid w:val="0022609D"/>
    <w:rsid w:val="00233D06"/>
    <w:rsid w:val="00236301"/>
    <w:rsid w:val="00260FA1"/>
    <w:rsid w:val="00271124"/>
    <w:rsid w:val="002825C0"/>
    <w:rsid w:val="002837D4"/>
    <w:rsid w:val="002860AD"/>
    <w:rsid w:val="002905C8"/>
    <w:rsid w:val="002960C6"/>
    <w:rsid w:val="002A7BB1"/>
    <w:rsid w:val="002B5ECA"/>
    <w:rsid w:val="002B6DF9"/>
    <w:rsid w:val="002C48A3"/>
    <w:rsid w:val="002D037A"/>
    <w:rsid w:val="002D71AE"/>
    <w:rsid w:val="002E1379"/>
    <w:rsid w:val="002F1E78"/>
    <w:rsid w:val="003034B5"/>
    <w:rsid w:val="003069FD"/>
    <w:rsid w:val="00325AFA"/>
    <w:rsid w:val="00336505"/>
    <w:rsid w:val="00340FAD"/>
    <w:rsid w:val="00344CBD"/>
    <w:rsid w:val="00353735"/>
    <w:rsid w:val="003974EF"/>
    <w:rsid w:val="003A1ED9"/>
    <w:rsid w:val="003A3305"/>
    <w:rsid w:val="003A342A"/>
    <w:rsid w:val="003A445C"/>
    <w:rsid w:val="003B3794"/>
    <w:rsid w:val="003B3CBC"/>
    <w:rsid w:val="003B541F"/>
    <w:rsid w:val="003C32A1"/>
    <w:rsid w:val="003C6876"/>
    <w:rsid w:val="003C7EFC"/>
    <w:rsid w:val="003D5F22"/>
    <w:rsid w:val="003D702D"/>
    <w:rsid w:val="003E588C"/>
    <w:rsid w:val="003F2C24"/>
    <w:rsid w:val="003F5102"/>
    <w:rsid w:val="00402C00"/>
    <w:rsid w:val="00405EF1"/>
    <w:rsid w:val="004114E3"/>
    <w:rsid w:val="004304A3"/>
    <w:rsid w:val="00441930"/>
    <w:rsid w:val="00443207"/>
    <w:rsid w:val="00444ADD"/>
    <w:rsid w:val="00444B58"/>
    <w:rsid w:val="0047128F"/>
    <w:rsid w:val="00472B17"/>
    <w:rsid w:val="00483A2F"/>
    <w:rsid w:val="00494ECF"/>
    <w:rsid w:val="004A249E"/>
    <w:rsid w:val="004A477F"/>
    <w:rsid w:val="004A79E6"/>
    <w:rsid w:val="004B1B9F"/>
    <w:rsid w:val="004B3F53"/>
    <w:rsid w:val="004C40DD"/>
    <w:rsid w:val="004C7086"/>
    <w:rsid w:val="004D7675"/>
    <w:rsid w:val="004E76DD"/>
    <w:rsid w:val="004F74C8"/>
    <w:rsid w:val="005046F1"/>
    <w:rsid w:val="005067E4"/>
    <w:rsid w:val="005118D3"/>
    <w:rsid w:val="005402DC"/>
    <w:rsid w:val="00551673"/>
    <w:rsid w:val="005562CA"/>
    <w:rsid w:val="00592131"/>
    <w:rsid w:val="005A3F3E"/>
    <w:rsid w:val="005A5A17"/>
    <w:rsid w:val="005B598C"/>
    <w:rsid w:val="005B5AD5"/>
    <w:rsid w:val="005C0653"/>
    <w:rsid w:val="005D5179"/>
    <w:rsid w:val="005D738E"/>
    <w:rsid w:val="005F252E"/>
    <w:rsid w:val="005F6B08"/>
    <w:rsid w:val="00600EA3"/>
    <w:rsid w:val="00602705"/>
    <w:rsid w:val="00605464"/>
    <w:rsid w:val="00615A0C"/>
    <w:rsid w:val="006328BC"/>
    <w:rsid w:val="00645E0E"/>
    <w:rsid w:val="00681374"/>
    <w:rsid w:val="0068236D"/>
    <w:rsid w:val="00693963"/>
    <w:rsid w:val="006A4BDD"/>
    <w:rsid w:val="006A5090"/>
    <w:rsid w:val="006B3C9A"/>
    <w:rsid w:val="006B6442"/>
    <w:rsid w:val="006D7CB6"/>
    <w:rsid w:val="0072727B"/>
    <w:rsid w:val="0074236F"/>
    <w:rsid w:val="007439E6"/>
    <w:rsid w:val="00757A37"/>
    <w:rsid w:val="00772AB7"/>
    <w:rsid w:val="00776689"/>
    <w:rsid w:val="00786533"/>
    <w:rsid w:val="00790F4E"/>
    <w:rsid w:val="00796966"/>
    <w:rsid w:val="007A0002"/>
    <w:rsid w:val="007B1A06"/>
    <w:rsid w:val="007D3385"/>
    <w:rsid w:val="007D6F91"/>
    <w:rsid w:val="007E2E05"/>
    <w:rsid w:val="007E3AB3"/>
    <w:rsid w:val="007E4588"/>
    <w:rsid w:val="007F042F"/>
    <w:rsid w:val="007F13DE"/>
    <w:rsid w:val="007F2322"/>
    <w:rsid w:val="007F2617"/>
    <w:rsid w:val="007F4D66"/>
    <w:rsid w:val="008016E6"/>
    <w:rsid w:val="008049C9"/>
    <w:rsid w:val="00824054"/>
    <w:rsid w:val="008270DD"/>
    <w:rsid w:val="00833FC3"/>
    <w:rsid w:val="008521C7"/>
    <w:rsid w:val="008608AF"/>
    <w:rsid w:val="00892418"/>
    <w:rsid w:val="008933D9"/>
    <w:rsid w:val="00895D46"/>
    <w:rsid w:val="008A7645"/>
    <w:rsid w:val="008C30A4"/>
    <w:rsid w:val="008C4C26"/>
    <w:rsid w:val="008C567F"/>
    <w:rsid w:val="008E226C"/>
    <w:rsid w:val="008E4084"/>
    <w:rsid w:val="008F6591"/>
    <w:rsid w:val="00914F23"/>
    <w:rsid w:val="00932AD5"/>
    <w:rsid w:val="00932B0D"/>
    <w:rsid w:val="00936F91"/>
    <w:rsid w:val="00966CE4"/>
    <w:rsid w:val="00976C8A"/>
    <w:rsid w:val="00980C6E"/>
    <w:rsid w:val="00987A70"/>
    <w:rsid w:val="009926C0"/>
    <w:rsid w:val="009A2A62"/>
    <w:rsid w:val="009A6BAB"/>
    <w:rsid w:val="009B1D66"/>
    <w:rsid w:val="009B6D6C"/>
    <w:rsid w:val="009B7ED7"/>
    <w:rsid w:val="009C4570"/>
    <w:rsid w:val="009D3F7B"/>
    <w:rsid w:val="00A120CF"/>
    <w:rsid w:val="00A12DD9"/>
    <w:rsid w:val="00A40B4E"/>
    <w:rsid w:val="00A51DC8"/>
    <w:rsid w:val="00A53D28"/>
    <w:rsid w:val="00A5697D"/>
    <w:rsid w:val="00A84ABD"/>
    <w:rsid w:val="00A91A0E"/>
    <w:rsid w:val="00AA0FA3"/>
    <w:rsid w:val="00AA4EE6"/>
    <w:rsid w:val="00AD3ED5"/>
    <w:rsid w:val="00AD4FC8"/>
    <w:rsid w:val="00AE40B6"/>
    <w:rsid w:val="00AF0353"/>
    <w:rsid w:val="00AF548D"/>
    <w:rsid w:val="00AF682D"/>
    <w:rsid w:val="00B0094C"/>
    <w:rsid w:val="00B10230"/>
    <w:rsid w:val="00B14493"/>
    <w:rsid w:val="00B150B4"/>
    <w:rsid w:val="00B24E53"/>
    <w:rsid w:val="00B511CB"/>
    <w:rsid w:val="00B53F6E"/>
    <w:rsid w:val="00B55F7C"/>
    <w:rsid w:val="00B60C69"/>
    <w:rsid w:val="00B61E42"/>
    <w:rsid w:val="00B65005"/>
    <w:rsid w:val="00B65DA3"/>
    <w:rsid w:val="00B6632D"/>
    <w:rsid w:val="00B716F4"/>
    <w:rsid w:val="00B7313B"/>
    <w:rsid w:val="00B7533B"/>
    <w:rsid w:val="00B81968"/>
    <w:rsid w:val="00B9400E"/>
    <w:rsid w:val="00B95E9F"/>
    <w:rsid w:val="00BA049D"/>
    <w:rsid w:val="00BB1CAA"/>
    <w:rsid w:val="00BC5830"/>
    <w:rsid w:val="00BC759A"/>
    <w:rsid w:val="00BD170E"/>
    <w:rsid w:val="00BD232C"/>
    <w:rsid w:val="00BE319C"/>
    <w:rsid w:val="00BE6EAB"/>
    <w:rsid w:val="00BE7023"/>
    <w:rsid w:val="00BF1CCE"/>
    <w:rsid w:val="00BF79C2"/>
    <w:rsid w:val="00BF7CE3"/>
    <w:rsid w:val="00C40FB2"/>
    <w:rsid w:val="00C642B0"/>
    <w:rsid w:val="00C96AC2"/>
    <w:rsid w:val="00CA049E"/>
    <w:rsid w:val="00CA2DDD"/>
    <w:rsid w:val="00CA55E7"/>
    <w:rsid w:val="00CB1964"/>
    <w:rsid w:val="00CB23AF"/>
    <w:rsid w:val="00CB3A49"/>
    <w:rsid w:val="00CB6B7B"/>
    <w:rsid w:val="00CB7139"/>
    <w:rsid w:val="00CE3631"/>
    <w:rsid w:val="00CF1F12"/>
    <w:rsid w:val="00D348B1"/>
    <w:rsid w:val="00D35464"/>
    <w:rsid w:val="00D43200"/>
    <w:rsid w:val="00D4613B"/>
    <w:rsid w:val="00D563AD"/>
    <w:rsid w:val="00D60F8E"/>
    <w:rsid w:val="00D6361C"/>
    <w:rsid w:val="00D66B88"/>
    <w:rsid w:val="00D720F6"/>
    <w:rsid w:val="00D74BA1"/>
    <w:rsid w:val="00D835F7"/>
    <w:rsid w:val="00D95D95"/>
    <w:rsid w:val="00DB4B3E"/>
    <w:rsid w:val="00DD25CD"/>
    <w:rsid w:val="00DD32F4"/>
    <w:rsid w:val="00DD707F"/>
    <w:rsid w:val="00DE39E5"/>
    <w:rsid w:val="00DE690C"/>
    <w:rsid w:val="00DF133D"/>
    <w:rsid w:val="00DF6213"/>
    <w:rsid w:val="00E23E4A"/>
    <w:rsid w:val="00E36C5C"/>
    <w:rsid w:val="00E4564B"/>
    <w:rsid w:val="00E509B6"/>
    <w:rsid w:val="00E52591"/>
    <w:rsid w:val="00E80CBC"/>
    <w:rsid w:val="00E92289"/>
    <w:rsid w:val="00EC6E49"/>
    <w:rsid w:val="00ED1422"/>
    <w:rsid w:val="00EE17CA"/>
    <w:rsid w:val="00EE4518"/>
    <w:rsid w:val="00EF1801"/>
    <w:rsid w:val="00EF62F4"/>
    <w:rsid w:val="00F14064"/>
    <w:rsid w:val="00F24311"/>
    <w:rsid w:val="00F24F04"/>
    <w:rsid w:val="00F30FED"/>
    <w:rsid w:val="00F41DD9"/>
    <w:rsid w:val="00F44DBB"/>
    <w:rsid w:val="00F51B50"/>
    <w:rsid w:val="00F579F3"/>
    <w:rsid w:val="00F808F6"/>
    <w:rsid w:val="00F960D2"/>
    <w:rsid w:val="00FA52EC"/>
    <w:rsid w:val="00FB31AB"/>
    <w:rsid w:val="00FB424F"/>
    <w:rsid w:val="00FB5E23"/>
    <w:rsid w:val="00FB71EE"/>
    <w:rsid w:val="00FC048F"/>
    <w:rsid w:val="00FF00EE"/>
    <w:rsid w:val="00FF5220"/>
    <w:rsid w:val="00FF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08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6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ctic83900g@istruzion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Cannizzaro%20web%20IC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Cannizzaro web ICS</Template>
  <TotalTime>4</TotalTime>
  <Pages>2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Tecnico Industriale</vt:lpstr>
    </vt:vector>
  </TitlesOfParts>
  <Company>..</Company>
  <LinksUpToDate>false</LinksUpToDate>
  <CharactersWithSpaces>3653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Tecnico Industriale</dc:title>
  <dc:creator>aaa</dc:creator>
  <cp:lastModifiedBy>HP</cp:lastModifiedBy>
  <cp:revision>6</cp:revision>
  <cp:lastPrinted>2018-11-08T14:16:00Z</cp:lastPrinted>
  <dcterms:created xsi:type="dcterms:W3CDTF">2022-03-02T15:38:00Z</dcterms:created>
  <dcterms:modified xsi:type="dcterms:W3CDTF">2022-12-26T23:34:00Z</dcterms:modified>
</cp:coreProperties>
</file>