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71" w:type="dxa"/>
        <w:tblInd w:w="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71"/>
      </w:tblGrid>
      <w:tr w:rsidR="0006591D" w14:paraId="78F0C8CC" w14:textId="77777777" w:rsidTr="00C02D0D">
        <w:trPr>
          <w:trHeight w:val="976"/>
        </w:trPr>
        <w:tc>
          <w:tcPr>
            <w:tcW w:w="9771" w:type="dxa"/>
          </w:tcPr>
          <w:p w14:paraId="646BC16F" w14:textId="77777777" w:rsidR="00F724F3" w:rsidRPr="00F724F3" w:rsidRDefault="00F724F3" w:rsidP="00F724F3">
            <w:pPr>
              <w:pStyle w:val="Titolo1"/>
              <w:spacing w:before="119"/>
              <w:ind w:left="142" w:right="133"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r w:rsidRPr="00F724F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Fondi Strutturali Europei – Programma Operativo Nazionale “Per la scuola, competenze e ambienti per l’apprendimento” 2014-2020 - Asse II - Infrastrutture per l’istruzione – Fondo Europeo di Sviluppo Regionale (FESR) – REACT EU. </w:t>
            </w:r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</w:t>
            </w:r>
            <w:proofErr w:type="spellStart"/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prot</w:t>
            </w:r>
            <w:proofErr w:type="spellEnd"/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. n. 38007 del 27 maggio 2022 “Ambienti didattici innovativi per la scuola dell’infanzia”. </w:t>
            </w:r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13.1.5 – “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Ambienti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didattici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innovativi per le scuole dell’infanzia”.</w:t>
            </w:r>
          </w:p>
          <w:p w14:paraId="14E8B677" w14:textId="77777777" w:rsidR="00F724F3" w:rsidRPr="00A93EC5" w:rsidRDefault="00F724F3" w:rsidP="00F724F3">
            <w:pPr>
              <w:ind w:left="142"/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</w:pPr>
            <w:proofErr w:type="spellStart"/>
            <w:r w:rsidRPr="00A93EC5"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  <w:t>Sottoazione</w:t>
            </w:r>
            <w:proofErr w:type="spellEnd"/>
            <w:r w:rsidRPr="00A93EC5"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  <w:t xml:space="preserve"> 13.1.5A – </w:t>
            </w:r>
            <w:r w:rsidRPr="00A93E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“Ambienti didattici innovativi per le scuole dell’infanzia”</w:t>
            </w:r>
          </w:p>
          <w:p w14:paraId="3EAC9F5D" w14:textId="77777777" w:rsidR="00F724F3" w:rsidRPr="00A93EC5" w:rsidRDefault="00F724F3" w:rsidP="00F724F3">
            <w:pPr>
              <w:pStyle w:val="Titolo1"/>
              <w:spacing w:line="297" w:lineRule="auto"/>
              <w:ind w:left="142" w:right="2293" w:firstLine="0"/>
              <w:jc w:val="left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Codice identificativo progetto: </w:t>
            </w:r>
            <w:r w:rsidRPr="00A93EC5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13.1.5A-FESRPON-SI-2022-259</w:t>
            </w:r>
          </w:p>
          <w:p w14:paraId="254C3DEF" w14:textId="7F6A8C19" w:rsidR="0006591D" w:rsidRPr="00F724F3" w:rsidRDefault="00F724F3" w:rsidP="00F724F3">
            <w:pPr>
              <w:pStyle w:val="TableParagraph"/>
              <w:spacing w:line="225" w:lineRule="exact"/>
              <w:ind w:left="0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F724F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 </w:t>
            </w:r>
            <w:r w:rsidRPr="00F724F3">
              <w:rPr>
                <w:rFonts w:ascii="Times New Roman" w:hAnsi="Times New Roman" w:cs="Times New Roman"/>
                <w:b/>
                <w:sz w:val="24"/>
                <w:szCs w:val="24"/>
              </w:rPr>
              <w:t>CUP I44D22000560006</w:t>
            </w:r>
          </w:p>
        </w:tc>
      </w:tr>
      <w:bookmarkEnd w:id="0"/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6FA620F4" w14:textId="77777777" w:rsidR="00443207" w:rsidRPr="0087138F" w:rsidRDefault="00443207" w:rsidP="00443207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>ALLEGATO A:</w:t>
      </w:r>
    </w:p>
    <w:p w14:paraId="534B29E0" w14:textId="77777777" w:rsidR="00443207" w:rsidRPr="009961C4" w:rsidRDefault="00443207" w:rsidP="00443207">
      <w:pPr>
        <w:pStyle w:val="Corpotesto"/>
        <w:spacing w:before="11"/>
        <w:rPr>
          <w:sz w:val="16"/>
          <w:szCs w:val="16"/>
        </w:rPr>
      </w:pPr>
    </w:p>
    <w:p w14:paraId="05924C52" w14:textId="77777777" w:rsidR="00443207" w:rsidRPr="0087138F" w:rsidRDefault="00443207" w:rsidP="00443207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>.</w:t>
      </w:r>
    </w:p>
    <w:p w14:paraId="5886A660" w14:textId="77777777" w:rsidR="00443207" w:rsidRPr="009961C4" w:rsidRDefault="00443207" w:rsidP="00443207">
      <w:pPr>
        <w:adjustRightInd w:val="0"/>
        <w:ind w:left="993"/>
        <w:rPr>
          <w:sz w:val="16"/>
          <w:szCs w:val="16"/>
        </w:rPr>
      </w:pPr>
    </w:p>
    <w:p w14:paraId="40A9A0BE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46887A21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7CC22D69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405504CA" w14:textId="54455F9A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 xml:space="preserve">: </w:t>
      </w:r>
      <w:r>
        <w:rPr>
          <w:rFonts w:ascii="Times New Roman" w:eastAsia="Calibri" w:hAnsi="Times New Roman"/>
        </w:rPr>
        <w:t>_______________</w:t>
      </w:r>
      <w:r w:rsidRPr="0087138F">
        <w:rPr>
          <w:rFonts w:ascii="Times New Roman" w:eastAsia="Calibri" w:hAnsi="Times New Roman"/>
        </w:rPr>
        <w:t>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8A585BD" w14:textId="136DAAEE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Titolo di studio posseduto____________________________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21085AA9" w14:textId="55359E62" w:rsidR="00443207" w:rsidRPr="0087138F" w:rsidRDefault="00443207" w:rsidP="00443207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sede di attuale servizio): _________________________________________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</w:t>
      </w:r>
      <w:r>
        <w:rPr>
          <w:rFonts w:ascii="Times New Roman" w:eastAsia="Calibri" w:hAnsi="Times New Roman"/>
        </w:rPr>
        <w:t>________________________</w:t>
      </w:r>
    </w:p>
    <w:p w14:paraId="588AC54F" w14:textId="77777777" w:rsidR="00443207" w:rsidRPr="0087138F" w:rsidRDefault="00443207" w:rsidP="00443207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EC03F37" w14:textId="77777777" w:rsidR="00443207" w:rsidRDefault="00443207" w:rsidP="00443207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Progettista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2514B23A" w14:textId="285A18D7" w:rsidR="00F724F3" w:rsidRPr="00F724F3" w:rsidRDefault="00F724F3" w:rsidP="00F724F3">
      <w:pPr>
        <w:pStyle w:val="Titolo1"/>
        <w:numPr>
          <w:ilvl w:val="0"/>
          <w:numId w:val="0"/>
        </w:numPr>
        <w:spacing w:line="297" w:lineRule="auto"/>
        <w:ind w:left="432" w:right="-143" w:hanging="432"/>
        <w:jc w:val="left"/>
        <w:rPr>
          <w:b/>
          <w:bCs/>
          <w:sz w:val="22"/>
          <w:szCs w:val="22"/>
        </w:rPr>
      </w:pPr>
      <w:r w:rsidRPr="00A93EC5">
        <w:rPr>
          <w:b/>
          <w:sz w:val="22"/>
          <w:szCs w:val="22"/>
        </w:rPr>
        <w:t>13.1.5A-FESRPON-SI-2022-259</w:t>
      </w:r>
      <w:r w:rsidRPr="00F724F3">
        <w:rPr>
          <w:b/>
          <w:bCs/>
          <w:sz w:val="22"/>
          <w:szCs w:val="22"/>
        </w:rPr>
        <w:t xml:space="preserve"> TITOLO “Ambienti didattici innovativi per le scuole dell’infanzia”</w:t>
      </w:r>
    </w:p>
    <w:p w14:paraId="689A119D" w14:textId="77777777" w:rsidR="00443207" w:rsidRPr="00F724F3" w:rsidRDefault="00443207" w:rsidP="00F724F3">
      <w:pPr>
        <w:adjustRightInd w:val="0"/>
        <w:spacing w:line="276" w:lineRule="auto"/>
        <w:rPr>
          <w:rFonts w:eastAsia="Calibri"/>
          <w:sz w:val="12"/>
          <w:szCs w:val="12"/>
        </w:rPr>
      </w:pPr>
    </w:p>
    <w:p w14:paraId="79A29D02" w14:textId="77777777" w:rsidR="00443207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6E6E41EC" w14:textId="3989ADC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</w:t>
      </w:r>
      <w:r>
        <w:rPr>
          <w:rFonts w:ascii="Times New Roman" w:hAnsi="Times New Roman"/>
        </w:rPr>
        <w:t xml:space="preserve"> seguito di procedimenti penali ovvero __</w:t>
      </w:r>
      <w:r w:rsidRPr="0087138F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>_______________________________</w:t>
      </w:r>
      <w:r w:rsidRPr="0087138F">
        <w:rPr>
          <w:rFonts w:ascii="Times New Roman" w:hAnsi="Times New Roman"/>
        </w:rPr>
        <w:t>________ ;</w:t>
      </w:r>
    </w:p>
    <w:p w14:paraId="16E3DFAA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3F084A02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3C0C12FB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3641025F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704D285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F0D3A9F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098E9472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tabella di valutazione dei titoli per selezione di esperto progettista</w:t>
      </w:r>
      <w:r>
        <w:rPr>
          <w:rFonts w:ascii="Times New Roman" w:hAnsi="Times New Roman"/>
        </w:rPr>
        <w:t>;</w:t>
      </w:r>
    </w:p>
    <w:p w14:paraId="3DE1931C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11D56DC5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3E0D4D1" w14:textId="77777777" w:rsidR="00443207" w:rsidRPr="0087138F" w:rsidRDefault="00443207" w:rsidP="00443207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23511CE3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79CDE476" w14:textId="77777777" w:rsidR="00443207" w:rsidRPr="0087138F" w:rsidRDefault="00443207" w:rsidP="00443207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DD09C90" w14:textId="39C6B06A" w:rsidR="00443207" w:rsidRPr="004B6236" w:rsidRDefault="00C02D0D" w:rsidP="004B6236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443207" w:rsidRPr="0087138F">
        <w:rPr>
          <w:rFonts w:eastAsia="Calibri"/>
        </w:rPr>
        <w:t>,  ______________</w:t>
      </w:r>
      <w:r w:rsidR="00443207" w:rsidRPr="0087138F">
        <w:rPr>
          <w:rFonts w:eastAsia="Calibri"/>
        </w:rPr>
        <w:tab/>
      </w:r>
      <w:r w:rsidR="00443207" w:rsidRPr="0087138F">
        <w:rPr>
          <w:rFonts w:eastAsia="Calibri"/>
        </w:rPr>
        <w:tab/>
      </w:r>
      <w:r w:rsidR="00443207" w:rsidRPr="0087138F">
        <w:rPr>
          <w:rFonts w:eastAsia="Calibri"/>
        </w:rPr>
        <w:tab/>
        <w:t xml:space="preserve">       Firma ______________________</w:t>
      </w:r>
      <w:r w:rsidR="00443207">
        <w:rPr>
          <w:rFonts w:eastAsia="Calibri"/>
        </w:rPr>
        <w:t>____</w:t>
      </w:r>
      <w:r w:rsidR="00443207" w:rsidRPr="0087138F">
        <w:rPr>
          <w:rFonts w:eastAsia="Calibri"/>
        </w:rPr>
        <w:t>_______________</w:t>
      </w: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2889D" w14:textId="77777777" w:rsidR="00D90549" w:rsidRDefault="00D90549">
      <w:r>
        <w:separator/>
      </w:r>
    </w:p>
  </w:endnote>
  <w:endnote w:type="continuationSeparator" w:id="0">
    <w:p w14:paraId="41C21353" w14:textId="77777777" w:rsidR="00D90549" w:rsidRDefault="00D9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3DB03" w14:textId="77777777" w:rsidR="00D90549" w:rsidRDefault="00D90549">
      <w:r>
        <w:separator/>
      </w:r>
    </w:p>
  </w:footnote>
  <w:footnote w:type="continuationSeparator" w:id="0">
    <w:p w14:paraId="4CD3815C" w14:textId="77777777" w:rsidR="00D90549" w:rsidRDefault="00D90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B7A95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93EC5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02D0D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0549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724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0D28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67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10</cp:revision>
  <cp:lastPrinted>2018-11-08T14:16:00Z</cp:lastPrinted>
  <dcterms:created xsi:type="dcterms:W3CDTF">2022-03-01T21:59:00Z</dcterms:created>
  <dcterms:modified xsi:type="dcterms:W3CDTF">2022-12-26T23:35:00Z</dcterms:modified>
</cp:coreProperties>
</file>