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502858">
      <w:pPr>
        <w:pStyle w:val="Corpotesto"/>
        <w:ind w:left="-284" w:right="-285"/>
        <w:jc w:val="center"/>
      </w:pPr>
      <w:r>
        <w:rPr>
          <w:noProof/>
        </w:rPr>
        <w:drawing>
          <wp:inline distT="0" distB="0" distL="0" distR="0" wp14:anchorId="0A3856CA" wp14:editId="59819E37">
            <wp:extent cx="669036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86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295" w:type="dxa"/>
              <w:tblLook w:val="04A0" w:firstRow="1" w:lastRow="0" w:firstColumn="1" w:lastColumn="0" w:noHBand="0" w:noVBand="1"/>
            </w:tblPr>
            <w:tblGrid>
              <w:gridCol w:w="10295"/>
            </w:tblGrid>
            <w:tr w:rsidR="00CA049E" w14:paraId="3DF22872" w14:textId="77777777" w:rsidTr="00502858">
              <w:trPr>
                <w:trHeight w:val="1499"/>
              </w:trPr>
              <w:tc>
                <w:tcPr>
                  <w:tcW w:w="10295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502858">
                  <w:pPr>
                    <w:ind w:right="-108"/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291A5E9C" w14:textId="77777777" w:rsidR="009B2716" w:rsidRPr="009B2716" w:rsidRDefault="009B2716" w:rsidP="009B2716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9B2716">
              <w:rPr>
                <w:b/>
                <w:sz w:val="22"/>
                <w:szCs w:val="22"/>
                <w:lang w:val="it-IT"/>
              </w:rPr>
              <w:t xml:space="preserve">Fondi Strutturali Europei – Programma Operativo Nazionale “Per la scuola, competenze e ambienti per l’apprendimento” 2014-2020 – Fondo europeo di sviluppo regionale (FESR) – REACT EU Asse V - Realizzazione di ambienti e laboratori per l’educazione e la formazione alla transizione ecologica– Priorità d'investimento: 13i – (FESR) “Promuovere il superamento degli effetti della crisi nel contesto della pandemia di COVID-19 e delle sue conseguenze sociali e preparare una ripresa verde, digitale e resiliente dell’economia” – </w:t>
            </w:r>
          </w:p>
          <w:p w14:paraId="73AC526C" w14:textId="77777777" w:rsidR="009B2716" w:rsidRPr="009B2716" w:rsidRDefault="009B2716" w:rsidP="009B2716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9B2716">
              <w:rPr>
                <w:b/>
                <w:sz w:val="22"/>
                <w:szCs w:val="22"/>
                <w:lang w:val="it-IT"/>
              </w:rPr>
              <w:t xml:space="preserve">Avviso pubblico </w:t>
            </w:r>
            <w:proofErr w:type="spellStart"/>
            <w:r w:rsidRPr="009B2716">
              <w:rPr>
                <w:b/>
                <w:sz w:val="22"/>
                <w:szCs w:val="22"/>
                <w:lang w:val="it-IT"/>
              </w:rPr>
              <w:t>prot</w:t>
            </w:r>
            <w:proofErr w:type="spellEnd"/>
            <w:r w:rsidRPr="009B2716">
              <w:rPr>
                <w:b/>
                <w:sz w:val="22"/>
                <w:szCs w:val="22"/>
                <w:lang w:val="it-IT"/>
              </w:rPr>
              <w:t xml:space="preserve">. n. 00050636 del 27/12/2021 del Dipartimento per la Programmazione – Direzione Generale per interventi in materia di edilizia scolastica, per la gestione dei fondi strutturali per l’istruzione e l’innovazione digitale </w:t>
            </w:r>
          </w:p>
          <w:p w14:paraId="34E2EB93" w14:textId="77777777" w:rsidR="009B2716" w:rsidRPr="009B2716" w:rsidRDefault="009B2716" w:rsidP="009B2716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9B2716">
              <w:rPr>
                <w:b/>
                <w:sz w:val="22"/>
                <w:szCs w:val="22"/>
                <w:lang w:val="it-IT"/>
              </w:rPr>
              <w:t xml:space="preserve">Obiettivo specifico 13.1: Facilitare una ripresa verde, digitale e resiliente dell'economia – </w:t>
            </w:r>
          </w:p>
          <w:p w14:paraId="0074474A" w14:textId="77777777" w:rsidR="009B2716" w:rsidRPr="00C02D0D" w:rsidRDefault="009B2716" w:rsidP="009B2716">
            <w:pPr>
              <w:pStyle w:val="Titolo1"/>
              <w:spacing w:before="52"/>
              <w:ind w:left="0" w:firstLine="0"/>
              <w:rPr>
                <w:b/>
                <w:sz w:val="22"/>
                <w:szCs w:val="22"/>
                <w:lang w:val="it-IT"/>
              </w:rPr>
            </w:pPr>
            <w:r w:rsidRPr="00C02D0D">
              <w:rPr>
                <w:b/>
                <w:sz w:val="22"/>
                <w:szCs w:val="22"/>
                <w:lang w:val="it-IT"/>
              </w:rPr>
              <w:t>Azione 13.1.3 – “</w:t>
            </w:r>
            <w:proofErr w:type="spellStart"/>
            <w:r w:rsidRPr="00C02D0D">
              <w:rPr>
                <w:b/>
                <w:sz w:val="22"/>
                <w:szCs w:val="22"/>
                <w:lang w:val="it-IT"/>
              </w:rPr>
              <w:t>Edugreen</w:t>
            </w:r>
            <w:proofErr w:type="spellEnd"/>
            <w:r w:rsidRPr="00C02D0D">
              <w:rPr>
                <w:b/>
                <w:sz w:val="22"/>
                <w:szCs w:val="22"/>
                <w:lang w:val="it-IT"/>
              </w:rPr>
              <w:t>: laboratori di sostenibilità per il primo ciclo” – 13.1.3A-FESRPON-SI-2022-185</w:t>
            </w:r>
          </w:p>
          <w:p w14:paraId="254C3DEF" w14:textId="07DF900B" w:rsidR="0006591D" w:rsidRPr="005C0653" w:rsidRDefault="009B2716" w:rsidP="009B271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C02D0D">
              <w:rPr>
                <w:b/>
              </w:rPr>
              <w:t>CUP I49J22000150006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F7C9A2E" w14:textId="77777777" w:rsidR="00DF133D" w:rsidRPr="0087138F" w:rsidRDefault="00DF133D" w:rsidP="00DF133D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B</w:t>
      </w:r>
      <w:r w:rsidRPr="0087138F">
        <w:rPr>
          <w:b/>
          <w:sz w:val="22"/>
          <w:szCs w:val="22"/>
          <w:u w:val="single"/>
        </w:rPr>
        <w:t>:</w:t>
      </w:r>
    </w:p>
    <w:p w14:paraId="0A339415" w14:textId="77777777" w:rsidR="00DF133D" w:rsidRPr="006E7BA6" w:rsidRDefault="00DF133D" w:rsidP="00DF133D">
      <w:pPr>
        <w:pStyle w:val="Corpotesto"/>
        <w:spacing w:before="11"/>
        <w:rPr>
          <w:sz w:val="16"/>
          <w:szCs w:val="16"/>
        </w:rPr>
      </w:pPr>
    </w:p>
    <w:p w14:paraId="77C49409" w14:textId="77777777" w:rsidR="00DF133D" w:rsidRPr="0087138F" w:rsidRDefault="00DF133D" w:rsidP="00DF133D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Collaudatore</w:t>
      </w:r>
      <w:r>
        <w:rPr>
          <w:rFonts w:eastAsia="Calibri"/>
          <w:b/>
          <w:bCs/>
        </w:rPr>
        <w:t>.</w:t>
      </w:r>
    </w:p>
    <w:p w14:paraId="4B701621" w14:textId="77777777" w:rsidR="00DF133D" w:rsidRPr="006E7BA6" w:rsidRDefault="00DF133D" w:rsidP="00DF133D">
      <w:pPr>
        <w:adjustRightInd w:val="0"/>
        <w:ind w:left="993"/>
        <w:rPr>
          <w:sz w:val="16"/>
          <w:szCs w:val="16"/>
        </w:rPr>
      </w:pPr>
    </w:p>
    <w:p w14:paraId="260DC961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79F35C76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>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 xml:space="preserve">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082F0CFD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1011EB9A" w14:textId="21E1DF73" w:rsidR="00DF133D" w:rsidRPr="0087138F" w:rsidRDefault="00DF133D" w:rsidP="00DF133D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A88346F" w14:textId="2E6DE0C6" w:rsidR="00DF133D" w:rsidRPr="0087138F" w:rsidRDefault="00DF133D" w:rsidP="00DF133D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Titolo di studio posseduto_</w:t>
      </w:r>
      <w:r w:rsidRPr="0087138F">
        <w:rPr>
          <w:rFonts w:ascii="Times New Roman" w:eastAsia="Calibri" w:hAnsi="Times New Roman"/>
        </w:rPr>
        <w:t>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765056B8" w14:textId="1BAC4F7E" w:rsidR="00DF133D" w:rsidRPr="0087138F" w:rsidRDefault="00DF133D" w:rsidP="00DF133D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</w:t>
      </w:r>
      <w:r>
        <w:rPr>
          <w:rFonts w:ascii="Times New Roman" w:eastAsia="Calibri" w:hAnsi="Times New Roman"/>
        </w:rPr>
        <w:t>ede di attuale servizio): ____</w:t>
      </w:r>
      <w:r w:rsidRPr="0087138F">
        <w:rPr>
          <w:rFonts w:ascii="Times New Roman" w:eastAsia="Calibri" w:hAnsi="Times New Roman"/>
        </w:rPr>
        <w:t>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_________________________________________</w:t>
      </w:r>
    </w:p>
    <w:p w14:paraId="031BCD3B" w14:textId="77777777" w:rsidR="00DF133D" w:rsidRPr="0087138F" w:rsidRDefault="00DF133D" w:rsidP="00DF133D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C9CF1A0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Collaudatore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5F77C3E1" w14:textId="10A26B5A" w:rsidR="009B2716" w:rsidRPr="00C02D0D" w:rsidRDefault="009B2716" w:rsidP="009B2716">
      <w:pPr>
        <w:pStyle w:val="Titolo1"/>
        <w:spacing w:before="52"/>
        <w:ind w:left="0" w:firstLine="0"/>
        <w:rPr>
          <w:b/>
          <w:sz w:val="22"/>
          <w:szCs w:val="22"/>
          <w:lang w:eastAsia="en-US"/>
        </w:rPr>
      </w:pPr>
      <w:r w:rsidRPr="00C02D0D">
        <w:rPr>
          <w:b/>
          <w:sz w:val="22"/>
          <w:szCs w:val="22"/>
        </w:rPr>
        <w:t>13.1.3A-FESRPON-SI-2022-185</w:t>
      </w:r>
      <w:r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TITOLO </w:t>
      </w:r>
      <w:r w:rsidRPr="00C02D0D">
        <w:rPr>
          <w:b/>
          <w:sz w:val="22"/>
          <w:szCs w:val="22"/>
        </w:rPr>
        <w:t>“</w:t>
      </w:r>
      <w:proofErr w:type="spellStart"/>
      <w:r w:rsidRPr="00C02D0D">
        <w:rPr>
          <w:b/>
          <w:sz w:val="22"/>
          <w:szCs w:val="22"/>
        </w:rPr>
        <w:t>Edugreen</w:t>
      </w:r>
      <w:proofErr w:type="spellEnd"/>
      <w:r w:rsidRPr="00C02D0D">
        <w:rPr>
          <w:b/>
          <w:sz w:val="22"/>
          <w:szCs w:val="22"/>
        </w:rPr>
        <w:t>: laboratori di sostenibilità per il primo ciclo”</w:t>
      </w:r>
    </w:p>
    <w:p w14:paraId="55B9CD7F" w14:textId="77777777" w:rsidR="00DF133D" w:rsidRPr="00DF133D" w:rsidRDefault="00DF133D" w:rsidP="00DF133D">
      <w:pPr>
        <w:pStyle w:val="Paragrafoelenco"/>
        <w:adjustRightInd w:val="0"/>
        <w:rPr>
          <w:rFonts w:eastAsia="Calibri"/>
          <w:sz w:val="16"/>
          <w:szCs w:val="16"/>
        </w:rPr>
      </w:pPr>
    </w:p>
    <w:p w14:paraId="540D5DF9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1FDAF552" w14:textId="458777D0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 seguito di procedimenti penali ovvero _________________________________</w:t>
      </w:r>
      <w:r>
        <w:rPr>
          <w:rFonts w:ascii="Times New Roman" w:hAnsi="Times New Roman"/>
        </w:rPr>
        <w:t>______________________________</w:t>
      </w:r>
      <w:r w:rsidRPr="0087138F">
        <w:rPr>
          <w:rFonts w:ascii="Times New Roman" w:hAnsi="Times New Roman"/>
        </w:rPr>
        <w:t>________ ;</w:t>
      </w:r>
    </w:p>
    <w:p w14:paraId="2E0218CA" w14:textId="77777777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217DDA99" w14:textId="77777777" w:rsidR="00DF133D" w:rsidRPr="0087138F" w:rsidRDefault="00DF133D" w:rsidP="00DF133D">
      <w:pPr>
        <w:pStyle w:val="Nessunaspaziatura1"/>
        <w:numPr>
          <w:ilvl w:val="0"/>
          <w:numId w:val="29"/>
        </w:numPr>
        <w:spacing w:line="276" w:lineRule="auto"/>
        <w:ind w:left="357" w:hanging="357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7437D18E" w14:textId="77777777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1C6F3AB6" w14:textId="77777777" w:rsidR="00DF133D" w:rsidRPr="0087138F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22C10FC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1F948E95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212EA77F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 xml:space="preserve">tabella di valutazione dei titoli per selezione di esperto </w:t>
      </w:r>
      <w:r>
        <w:rPr>
          <w:rFonts w:ascii="Times New Roman" w:hAnsi="Times New Roman"/>
        </w:rPr>
        <w:t>collaudatore</w:t>
      </w:r>
      <w:r w:rsidRPr="0087138F">
        <w:rPr>
          <w:rFonts w:ascii="Times New Roman" w:hAnsi="Times New Roman"/>
        </w:rPr>
        <w:t>;</w:t>
      </w:r>
    </w:p>
    <w:p w14:paraId="15DC83EA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47BD5424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551C265" w14:textId="77777777" w:rsidR="00DF133D" w:rsidRPr="0087138F" w:rsidRDefault="00DF133D" w:rsidP="00DF133D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6C9B63F2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 xml:space="preserve">a sottoscritto/a esprime il proprio consenso affinché i dati forniti possano essere trattati nel rispetto del </w:t>
      </w:r>
      <w:proofErr w:type="spellStart"/>
      <w:r w:rsidRPr="0087138F">
        <w:rPr>
          <w:rFonts w:ascii="Times New Roman" w:hAnsi="Times New Roman"/>
        </w:rPr>
        <w:t>D.L.vo</w:t>
      </w:r>
      <w:proofErr w:type="spellEnd"/>
      <w:r w:rsidRPr="0087138F">
        <w:rPr>
          <w:rFonts w:ascii="Times New Roman" w:hAnsi="Times New Roman"/>
        </w:rPr>
        <w:t xml:space="preserve">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 xml:space="preserve">03 e </w:t>
      </w:r>
      <w:proofErr w:type="spellStart"/>
      <w:r w:rsidRPr="0087138F">
        <w:rPr>
          <w:rFonts w:ascii="Times New Roman" w:hAnsi="Times New Roman"/>
        </w:rPr>
        <w:t>ss.mm.ii</w:t>
      </w:r>
      <w:proofErr w:type="spellEnd"/>
      <w:r w:rsidRPr="0087138F">
        <w:rPr>
          <w:rFonts w:ascii="Times New Roman" w:hAnsi="Times New Roman"/>
        </w:rPr>
        <w:t>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20563127" w14:textId="77777777" w:rsidR="00DF133D" w:rsidRPr="0087138F" w:rsidRDefault="00DF133D" w:rsidP="00DF133D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5A870EC" w14:textId="3EBE5C2E" w:rsidR="00DF133D" w:rsidRDefault="009B2716" w:rsidP="00DF133D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bookmarkStart w:id="0" w:name="_GoBack"/>
      <w:bookmarkEnd w:id="0"/>
      <w:r w:rsidR="00DF133D" w:rsidRPr="0087138F">
        <w:rPr>
          <w:rFonts w:eastAsia="Calibri"/>
        </w:rPr>
        <w:t>,  ______________</w:t>
      </w:r>
      <w:r w:rsidR="00DF133D" w:rsidRPr="0087138F">
        <w:rPr>
          <w:rFonts w:eastAsia="Calibri"/>
        </w:rPr>
        <w:tab/>
      </w:r>
      <w:r w:rsidR="00DF133D" w:rsidRPr="0087138F">
        <w:rPr>
          <w:rFonts w:eastAsia="Calibri"/>
        </w:rPr>
        <w:tab/>
      </w:r>
      <w:r w:rsidR="00DF133D" w:rsidRPr="0087138F">
        <w:rPr>
          <w:rFonts w:eastAsia="Calibri"/>
        </w:rPr>
        <w:tab/>
        <w:t xml:space="preserve">       Firma _________________</w:t>
      </w:r>
      <w:r w:rsidR="00DF133D">
        <w:rPr>
          <w:rFonts w:eastAsia="Calibri"/>
        </w:rPr>
        <w:t>____</w:t>
      </w:r>
      <w:r w:rsidR="00DF133D" w:rsidRPr="0087138F">
        <w:rPr>
          <w:rFonts w:eastAsia="Calibri"/>
        </w:rPr>
        <w:t>____________________</w:t>
      </w:r>
    </w:p>
    <w:p w14:paraId="31B31A05" w14:textId="104C6086" w:rsidR="00051C3B" w:rsidRPr="00DF133D" w:rsidRDefault="00051C3B" w:rsidP="00DF133D">
      <w:pPr>
        <w:rPr>
          <w:rFonts w:eastAsia="Calibri"/>
        </w:rPr>
      </w:pPr>
    </w:p>
    <w:p w14:paraId="17704571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4924B939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20E289E3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2DD09C90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BBF4D" w14:textId="77777777" w:rsidR="00884C30" w:rsidRDefault="00884C30">
      <w:r>
        <w:separator/>
      </w:r>
    </w:p>
  </w:endnote>
  <w:endnote w:type="continuationSeparator" w:id="0">
    <w:p w14:paraId="7E1C88C6" w14:textId="77777777" w:rsidR="00884C30" w:rsidRDefault="0088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299D4" w14:textId="77777777" w:rsidR="00884C30" w:rsidRDefault="00884C30">
      <w:r>
        <w:separator/>
      </w:r>
    </w:p>
  </w:footnote>
  <w:footnote w:type="continuationSeparator" w:id="0">
    <w:p w14:paraId="073F77E3" w14:textId="77777777" w:rsidR="00884C30" w:rsidRDefault="00884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502858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84C30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271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6</TotalTime>
  <Pages>2</Pages>
  <Words>447</Words>
  <Characters>3500</Characters>
  <Application>Microsoft Office Word</Application>
  <DocSecurity>0</DocSecurity>
  <Lines>29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5</cp:revision>
  <cp:lastPrinted>2018-11-08T14:16:00Z</cp:lastPrinted>
  <dcterms:created xsi:type="dcterms:W3CDTF">2022-03-02T15:38:00Z</dcterms:created>
  <dcterms:modified xsi:type="dcterms:W3CDTF">2022-08-30T20:54:00Z</dcterms:modified>
</cp:coreProperties>
</file>