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502858">
      <w:pPr>
        <w:pStyle w:val="Corpotesto"/>
        <w:ind w:left="-284" w:right="-285"/>
        <w:jc w:val="center"/>
      </w:pPr>
      <w:r>
        <w:rPr>
          <w:noProof/>
        </w:rPr>
        <w:drawing>
          <wp:inline distT="0" distB="0" distL="0" distR="0" wp14:anchorId="0A3856CA" wp14:editId="59819E37">
            <wp:extent cx="669036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86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295" w:type="dxa"/>
              <w:tblLook w:val="04A0" w:firstRow="1" w:lastRow="0" w:firstColumn="1" w:lastColumn="0" w:noHBand="0" w:noVBand="1"/>
            </w:tblPr>
            <w:tblGrid>
              <w:gridCol w:w="10295"/>
            </w:tblGrid>
            <w:tr w:rsidR="00CA049E" w14:paraId="3DF22872" w14:textId="77777777" w:rsidTr="00502858">
              <w:trPr>
                <w:trHeight w:val="1499"/>
              </w:trPr>
              <w:tc>
                <w:tcPr>
                  <w:tcW w:w="10295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502858">
                  <w:pPr>
                    <w:ind w:right="-108"/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865049" w14:paraId="10F47235" w14:textId="77777777" w:rsidTr="005F2E35">
        <w:trPr>
          <w:trHeight w:val="585"/>
        </w:trPr>
        <w:tc>
          <w:tcPr>
            <w:tcW w:w="9781" w:type="dxa"/>
          </w:tcPr>
          <w:p w14:paraId="0C677E91" w14:textId="77777777" w:rsidR="00865049" w:rsidRPr="005C0653" w:rsidRDefault="00865049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796F43A9" w14:textId="77777777" w:rsidR="00865049" w:rsidRPr="005C0653" w:rsidRDefault="00865049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3C839312" w14:textId="77777777" w:rsidR="00865049" w:rsidRPr="005C0653" w:rsidRDefault="00865049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1EADE9F1" w14:textId="77777777" w:rsidR="00865049" w:rsidRPr="00B9400E" w:rsidRDefault="00865049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0CCE22D0" w14:textId="77777777" w:rsidR="00865049" w:rsidRDefault="00865049" w:rsidP="00865049">
      <w:pPr>
        <w:pStyle w:val="Corpotesto"/>
        <w:spacing w:after="0"/>
      </w:pPr>
    </w:p>
    <w:p w14:paraId="5B1A4AF2" w14:textId="77777777" w:rsidR="00865049" w:rsidRDefault="00865049" w:rsidP="00865049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865049" w14:paraId="5418F720" w14:textId="77777777" w:rsidTr="005F2E35">
        <w:trPr>
          <w:trHeight w:val="976"/>
        </w:trPr>
        <w:tc>
          <w:tcPr>
            <w:tcW w:w="9781" w:type="dxa"/>
          </w:tcPr>
          <w:p w14:paraId="1ABA0766" w14:textId="77777777" w:rsidR="00865049" w:rsidRPr="0024004F" w:rsidRDefault="00865049" w:rsidP="005F2E35">
            <w:pPr>
              <w:adjustRightInd w:val="0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 </w:t>
            </w:r>
            <w:r w:rsidRPr="0024004F">
              <w:rPr>
                <w:rFonts w:ascii="Times New Roman" w:hAnsi="Times New Roman" w:cs="Times New Roman"/>
                <w:b/>
                <w:lang w:val="it-IT"/>
              </w:rPr>
              <w:t>Azione 13.1.1 “Cablaggio strutturato e sicuro all’interno degli edifici scolastici”.</w:t>
            </w:r>
          </w:p>
          <w:p w14:paraId="6DBA9397" w14:textId="77777777" w:rsidR="00865049" w:rsidRPr="0024004F" w:rsidRDefault="00865049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20480 del 20.07.2021</w:t>
            </w:r>
          </w:p>
          <w:p w14:paraId="29BD0942" w14:textId="77777777" w:rsidR="00865049" w:rsidRPr="005C0653" w:rsidRDefault="00865049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Autorizzazione progetto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40055 del 14.10.2021</w:t>
            </w:r>
          </w:p>
        </w:tc>
      </w:tr>
      <w:tr w:rsidR="00865049" w14:paraId="297E74C4" w14:textId="77777777" w:rsidTr="005F2E35">
        <w:trPr>
          <w:trHeight w:val="733"/>
        </w:trPr>
        <w:tc>
          <w:tcPr>
            <w:tcW w:w="9781" w:type="dxa"/>
          </w:tcPr>
          <w:p w14:paraId="5CCD71C5" w14:textId="77777777" w:rsidR="00865049" w:rsidRPr="0024004F" w:rsidRDefault="00865049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TITOLO PROGETTO: “Cablaggio strutturato e sicuro all’interno degli edifici scolastici”</w:t>
            </w:r>
          </w:p>
          <w:p w14:paraId="50928907" w14:textId="77777777" w:rsidR="00865049" w:rsidRPr="0024004F" w:rsidRDefault="00865049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CODICE PROGETTO: 13.1.1A-FESRPON-SI-2021-251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  <w:p w14:paraId="209FB20E" w14:textId="77777777" w:rsidR="00865049" w:rsidRPr="005F252E" w:rsidRDefault="00865049" w:rsidP="005F2E35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B9400E">
              <w:rPr>
                <w:rFonts w:ascii="Times New Roman" w:hAnsi="Times New Roman" w:cs="Times New Roman"/>
                <w:b/>
              </w:rPr>
              <w:t xml:space="preserve">CODICE CUP: </w:t>
            </w:r>
            <w:r w:rsidRPr="005B5E47">
              <w:rPr>
                <w:rFonts w:ascii="Times New Roman" w:hAnsi="Times New Roman" w:cs="Times New Roman"/>
                <w:b/>
                <w:lang w:val="it-IT"/>
              </w:rPr>
              <w:t>I49J21004500006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F7C9A2E" w14:textId="77777777" w:rsidR="00DF133D" w:rsidRPr="0087138F" w:rsidRDefault="00DF133D" w:rsidP="00DF133D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B</w:t>
      </w:r>
      <w:r w:rsidRPr="0087138F">
        <w:rPr>
          <w:b/>
          <w:sz w:val="22"/>
          <w:szCs w:val="22"/>
          <w:u w:val="single"/>
        </w:rPr>
        <w:t>:</w:t>
      </w:r>
    </w:p>
    <w:p w14:paraId="0A339415" w14:textId="77777777" w:rsidR="00DF133D" w:rsidRPr="006E7BA6" w:rsidRDefault="00DF133D" w:rsidP="00DF133D">
      <w:pPr>
        <w:pStyle w:val="Corpotesto"/>
        <w:spacing w:before="11"/>
        <w:rPr>
          <w:sz w:val="16"/>
          <w:szCs w:val="16"/>
        </w:rPr>
      </w:pPr>
    </w:p>
    <w:p w14:paraId="77C49409" w14:textId="77777777" w:rsidR="00DF133D" w:rsidRPr="0087138F" w:rsidRDefault="00DF133D" w:rsidP="00DF133D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Collaudatore</w:t>
      </w:r>
      <w:r>
        <w:rPr>
          <w:rFonts w:eastAsia="Calibri"/>
          <w:b/>
          <w:bCs/>
        </w:rPr>
        <w:t>.</w:t>
      </w:r>
    </w:p>
    <w:p w14:paraId="4B701621" w14:textId="77777777" w:rsidR="00DF133D" w:rsidRPr="006E7BA6" w:rsidRDefault="00DF133D" w:rsidP="00DF133D">
      <w:pPr>
        <w:adjustRightInd w:val="0"/>
        <w:ind w:left="993"/>
        <w:rPr>
          <w:sz w:val="16"/>
          <w:szCs w:val="16"/>
        </w:rPr>
      </w:pPr>
    </w:p>
    <w:p w14:paraId="260DC961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79F35C76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>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 xml:space="preserve">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082F0CFD" w14:textId="77777777" w:rsidR="00DF133D" w:rsidRPr="0087138F" w:rsidRDefault="00DF133D" w:rsidP="00DF133D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1011EB9A" w14:textId="21E1DF73" w:rsidR="00DF133D" w:rsidRPr="0087138F" w:rsidRDefault="00DF133D" w:rsidP="00DF133D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A88346F" w14:textId="2E6DE0C6" w:rsidR="00DF133D" w:rsidRPr="0087138F" w:rsidRDefault="00DF133D" w:rsidP="00DF133D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Titolo di studio posseduto_</w:t>
      </w:r>
      <w:r w:rsidRPr="0087138F">
        <w:rPr>
          <w:rFonts w:ascii="Times New Roman" w:eastAsia="Calibri" w:hAnsi="Times New Roman"/>
        </w:rPr>
        <w:t>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765056B8" w14:textId="1BAC4F7E" w:rsidR="00DF133D" w:rsidRPr="0087138F" w:rsidRDefault="00DF133D" w:rsidP="00DF133D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</w:t>
      </w:r>
      <w:r>
        <w:rPr>
          <w:rFonts w:ascii="Times New Roman" w:eastAsia="Calibri" w:hAnsi="Times New Roman"/>
        </w:rPr>
        <w:t>ede di attuale servizio): ____</w:t>
      </w:r>
      <w:r w:rsidRPr="0087138F">
        <w:rPr>
          <w:rFonts w:ascii="Times New Roman" w:eastAsia="Calibri" w:hAnsi="Times New Roman"/>
        </w:rPr>
        <w:t>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_________________________________________</w:t>
      </w:r>
    </w:p>
    <w:p w14:paraId="031BCD3B" w14:textId="77777777" w:rsidR="00DF133D" w:rsidRPr="0087138F" w:rsidRDefault="00DF133D" w:rsidP="00DF133D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C9CF1A0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Collaudatore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367E0690" w14:textId="77777777" w:rsidR="00865049" w:rsidRPr="00AA3884" w:rsidRDefault="00865049" w:rsidP="00865049">
      <w:pPr>
        <w:pStyle w:val="TableParagraph"/>
        <w:numPr>
          <w:ilvl w:val="0"/>
          <w:numId w:val="30"/>
        </w:numPr>
        <w:spacing w:before="1" w:line="225" w:lineRule="exact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24004F">
        <w:rPr>
          <w:rFonts w:ascii="Times New Roman" w:hAnsi="Times New Roman" w:cs="Times New Roman"/>
          <w:b/>
        </w:rPr>
        <w:t>13.1.1A-FESRPON-SI-2021-251</w:t>
      </w:r>
      <w:r>
        <w:rPr>
          <w:rFonts w:ascii="Times New Roman" w:hAnsi="Times New Roman" w:cs="Times New Roman"/>
          <w:b/>
        </w:rPr>
        <w:t xml:space="preserve"> </w:t>
      </w:r>
      <w:r w:rsidRPr="009961C4">
        <w:rPr>
          <w:b/>
        </w:rPr>
        <w:t xml:space="preserve">– Titolo: </w:t>
      </w:r>
      <w:r w:rsidRPr="0024004F">
        <w:rPr>
          <w:rFonts w:ascii="Times New Roman" w:hAnsi="Times New Roman" w:cs="Times New Roman"/>
          <w:b/>
        </w:rPr>
        <w:t>“Cablaggio strutturato e sicuro all’interno degli edifici scolastici”</w:t>
      </w:r>
    </w:p>
    <w:p w14:paraId="55B9CD7F" w14:textId="77777777" w:rsidR="00DF133D" w:rsidRPr="00DF133D" w:rsidRDefault="00DF133D" w:rsidP="00DF133D">
      <w:pPr>
        <w:pStyle w:val="Paragrafoelenco"/>
        <w:adjustRightInd w:val="0"/>
        <w:rPr>
          <w:rFonts w:eastAsia="Calibri"/>
          <w:sz w:val="16"/>
          <w:szCs w:val="16"/>
        </w:rPr>
      </w:pPr>
    </w:p>
    <w:p w14:paraId="540D5DF9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1FDAF552" w14:textId="458777D0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 seguito di procedimenti penali ovvero _________________________________</w:t>
      </w:r>
      <w:r>
        <w:rPr>
          <w:rFonts w:ascii="Times New Roman" w:hAnsi="Times New Roman"/>
        </w:rPr>
        <w:t>______________________________</w:t>
      </w:r>
      <w:r w:rsidRPr="0087138F">
        <w:rPr>
          <w:rFonts w:ascii="Times New Roman" w:hAnsi="Times New Roman"/>
        </w:rPr>
        <w:t>________ ;</w:t>
      </w:r>
    </w:p>
    <w:p w14:paraId="2E0218CA" w14:textId="77777777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217DDA99" w14:textId="77777777" w:rsidR="00DF133D" w:rsidRPr="0087138F" w:rsidRDefault="00DF133D" w:rsidP="00DF133D">
      <w:pPr>
        <w:pStyle w:val="Nessunaspaziatura1"/>
        <w:numPr>
          <w:ilvl w:val="0"/>
          <w:numId w:val="29"/>
        </w:numPr>
        <w:spacing w:line="276" w:lineRule="auto"/>
        <w:ind w:left="357" w:hanging="357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7437D18E" w14:textId="77777777" w:rsidR="00DF133D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1C6F3AB6" w14:textId="77777777" w:rsidR="00DF133D" w:rsidRPr="0087138F" w:rsidRDefault="00DF133D" w:rsidP="00DF133D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22C10FC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1F948E95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212EA77F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 xml:space="preserve">tabella di valutazione dei titoli per selezione di esperto </w:t>
      </w:r>
      <w:r>
        <w:rPr>
          <w:rFonts w:ascii="Times New Roman" w:hAnsi="Times New Roman"/>
        </w:rPr>
        <w:t>collaudatore</w:t>
      </w:r>
      <w:r w:rsidRPr="0087138F">
        <w:rPr>
          <w:rFonts w:ascii="Times New Roman" w:hAnsi="Times New Roman"/>
        </w:rPr>
        <w:t>;</w:t>
      </w:r>
    </w:p>
    <w:p w14:paraId="15DC83EA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47BD5424" w14:textId="77777777" w:rsidR="00DF133D" w:rsidRPr="0087138F" w:rsidRDefault="00DF133D" w:rsidP="00DF133D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551C265" w14:textId="77777777" w:rsidR="00DF133D" w:rsidRPr="0087138F" w:rsidRDefault="00DF133D" w:rsidP="00DF133D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6C9B63F2" w14:textId="77777777" w:rsidR="00DF133D" w:rsidRPr="0087138F" w:rsidRDefault="00DF133D" w:rsidP="00DF133D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 xml:space="preserve">a sottoscritto/a esprime il proprio consenso affinché i dati forniti possano essere trattati nel rispetto del </w:t>
      </w:r>
      <w:proofErr w:type="spellStart"/>
      <w:r w:rsidRPr="0087138F">
        <w:rPr>
          <w:rFonts w:ascii="Times New Roman" w:hAnsi="Times New Roman"/>
        </w:rPr>
        <w:t>D.L.vo</w:t>
      </w:r>
      <w:proofErr w:type="spellEnd"/>
      <w:r w:rsidRPr="0087138F">
        <w:rPr>
          <w:rFonts w:ascii="Times New Roman" w:hAnsi="Times New Roman"/>
        </w:rPr>
        <w:t xml:space="preserve">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 xml:space="preserve">03 e </w:t>
      </w:r>
      <w:proofErr w:type="spellStart"/>
      <w:r w:rsidRPr="0087138F">
        <w:rPr>
          <w:rFonts w:ascii="Times New Roman" w:hAnsi="Times New Roman"/>
        </w:rPr>
        <w:t>ss.mm.ii</w:t>
      </w:r>
      <w:proofErr w:type="spellEnd"/>
      <w:r w:rsidRPr="0087138F">
        <w:rPr>
          <w:rFonts w:ascii="Times New Roman" w:hAnsi="Times New Roman"/>
        </w:rPr>
        <w:t>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20563127" w14:textId="77777777" w:rsidR="00DF133D" w:rsidRPr="0087138F" w:rsidRDefault="00DF133D" w:rsidP="00DF133D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5A870EC" w14:textId="77777777" w:rsidR="00DF133D" w:rsidRDefault="00DF133D" w:rsidP="00DF133D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____________________</w:t>
      </w:r>
    </w:p>
    <w:p w14:paraId="31B31A05" w14:textId="104C6086" w:rsidR="00051C3B" w:rsidRPr="00DF133D" w:rsidRDefault="00051C3B" w:rsidP="00DF133D">
      <w:pPr>
        <w:rPr>
          <w:rFonts w:eastAsia="Calibri"/>
        </w:rPr>
      </w:pPr>
    </w:p>
    <w:p w14:paraId="17704571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4924B939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20E289E3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p w14:paraId="2DD09C90" w14:textId="77777777" w:rsidR="00443207" w:rsidRDefault="00443207" w:rsidP="00441930">
      <w:pPr>
        <w:spacing w:line="200" w:lineRule="exact"/>
        <w:ind w:right="-1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BBF4D" w14:textId="77777777" w:rsidR="00884C30" w:rsidRDefault="00884C30">
      <w:r>
        <w:separator/>
      </w:r>
    </w:p>
  </w:endnote>
  <w:endnote w:type="continuationSeparator" w:id="0">
    <w:p w14:paraId="7E1C88C6" w14:textId="77777777" w:rsidR="00884C30" w:rsidRDefault="0088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299D4" w14:textId="77777777" w:rsidR="00884C30" w:rsidRDefault="00884C30">
      <w:r>
        <w:separator/>
      </w:r>
    </w:p>
  </w:footnote>
  <w:footnote w:type="continuationSeparator" w:id="0">
    <w:p w14:paraId="073F77E3" w14:textId="77777777" w:rsidR="00884C30" w:rsidRDefault="00884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3B1E2030"/>
    <w:multiLevelType w:val="hybridMultilevel"/>
    <w:tmpl w:val="F7EA7C86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6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7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8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9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4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5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7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9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9"/>
  </w:num>
  <w:num w:numId="3">
    <w:abstractNumId w:val="7"/>
  </w:num>
  <w:num w:numId="4">
    <w:abstractNumId w:val="20"/>
  </w:num>
  <w:num w:numId="5">
    <w:abstractNumId w:val="29"/>
  </w:num>
  <w:num w:numId="6">
    <w:abstractNumId w:val="18"/>
  </w:num>
  <w:num w:numId="7">
    <w:abstractNumId w:val="16"/>
  </w:num>
  <w:num w:numId="8">
    <w:abstractNumId w:val="30"/>
  </w:num>
  <w:num w:numId="9">
    <w:abstractNumId w:val="9"/>
  </w:num>
  <w:num w:numId="10">
    <w:abstractNumId w:val="24"/>
  </w:num>
  <w:num w:numId="11">
    <w:abstractNumId w:val="17"/>
  </w:num>
  <w:num w:numId="12">
    <w:abstractNumId w:val="23"/>
  </w:num>
  <w:num w:numId="13">
    <w:abstractNumId w:val="14"/>
  </w:num>
  <w:num w:numId="14">
    <w:abstractNumId w:val="28"/>
  </w:num>
  <w:num w:numId="15">
    <w:abstractNumId w:val="8"/>
  </w:num>
  <w:num w:numId="16">
    <w:abstractNumId w:val="13"/>
  </w:num>
  <w:num w:numId="17">
    <w:abstractNumId w:val="26"/>
  </w:num>
  <w:num w:numId="18">
    <w:abstractNumId w:val="4"/>
  </w:num>
  <w:num w:numId="19">
    <w:abstractNumId w:val="22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5"/>
  </w:num>
  <w:num w:numId="26">
    <w:abstractNumId w:val="11"/>
  </w:num>
  <w:num w:numId="27">
    <w:abstractNumId w:val="6"/>
  </w:num>
  <w:num w:numId="28">
    <w:abstractNumId w:val="27"/>
  </w:num>
  <w:num w:numId="29">
    <w:abstractNumId w:val="21"/>
  </w:num>
  <w:num w:numId="30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502858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65049"/>
    <w:rsid w:val="00884C30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5</TotalTime>
  <Pages>2</Pages>
  <Words>410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5</cp:revision>
  <cp:lastPrinted>2018-11-08T14:16:00Z</cp:lastPrinted>
  <dcterms:created xsi:type="dcterms:W3CDTF">2022-03-02T15:38:00Z</dcterms:created>
  <dcterms:modified xsi:type="dcterms:W3CDTF">2022-03-07T16:55:00Z</dcterms:modified>
</cp:coreProperties>
</file>