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AA3884" w14:paraId="39B53981" w14:textId="77777777" w:rsidTr="005F2E35">
        <w:trPr>
          <w:trHeight w:val="585"/>
        </w:trPr>
        <w:tc>
          <w:tcPr>
            <w:tcW w:w="9781" w:type="dxa"/>
          </w:tcPr>
          <w:p w14:paraId="1AB9A6DB" w14:textId="77777777" w:rsidR="00AA3884" w:rsidRPr="005C0653" w:rsidRDefault="00AA3884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bookmarkStart w:id="0" w:name="_GoBack"/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5F42E158" w14:textId="77777777" w:rsidR="00AA3884" w:rsidRPr="005C0653" w:rsidRDefault="00AA3884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3CBD93E" w14:textId="77777777" w:rsidR="00AA3884" w:rsidRPr="005C0653" w:rsidRDefault="00AA3884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5E59E50E" w14:textId="77777777" w:rsidR="00AA3884" w:rsidRPr="00B9400E" w:rsidRDefault="00AA3884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786BE785" w14:textId="77777777" w:rsidR="00AA3884" w:rsidRDefault="00AA3884" w:rsidP="00AA3884">
      <w:pPr>
        <w:pStyle w:val="Corpotesto"/>
        <w:spacing w:after="0"/>
      </w:pPr>
    </w:p>
    <w:p w14:paraId="5E9DDB77" w14:textId="77777777" w:rsidR="00AA3884" w:rsidRDefault="00AA3884" w:rsidP="00AA3884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AA3884" w14:paraId="7C799713" w14:textId="77777777" w:rsidTr="005F2E35">
        <w:trPr>
          <w:trHeight w:val="976"/>
        </w:trPr>
        <w:tc>
          <w:tcPr>
            <w:tcW w:w="9781" w:type="dxa"/>
          </w:tcPr>
          <w:p w14:paraId="68F951B3" w14:textId="77777777" w:rsidR="00AA3884" w:rsidRPr="0024004F" w:rsidRDefault="00AA3884" w:rsidP="005F2E35">
            <w:pPr>
              <w:adjustRightInd w:val="0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dell'economia - </w:t>
            </w:r>
            <w:r w:rsidRPr="0024004F">
              <w:rPr>
                <w:rFonts w:ascii="Times New Roman" w:hAnsi="Times New Roman" w:cs="Times New Roman"/>
                <w:b/>
                <w:lang w:val="it-IT"/>
              </w:rPr>
              <w:t>Azione 13.1.1 “Cablaggio strutturato e sicuro all’interno degli edifici scolastici”.</w:t>
            </w:r>
          </w:p>
          <w:p w14:paraId="3FC02854" w14:textId="77777777" w:rsidR="00AA3884" w:rsidRPr="0024004F" w:rsidRDefault="00AA3884" w:rsidP="005F2E35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Avviso pubblico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20480 del 20.07.2021</w:t>
            </w:r>
          </w:p>
          <w:p w14:paraId="49D7F25C" w14:textId="77777777" w:rsidR="00AA3884" w:rsidRPr="005C0653" w:rsidRDefault="00AA3884" w:rsidP="005F2E35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Autorizzazione progetto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40055 del 14.10.2021</w:t>
            </w:r>
          </w:p>
        </w:tc>
      </w:tr>
      <w:tr w:rsidR="00AA3884" w14:paraId="0BDB36A1" w14:textId="77777777" w:rsidTr="005F2E35">
        <w:trPr>
          <w:trHeight w:val="733"/>
        </w:trPr>
        <w:tc>
          <w:tcPr>
            <w:tcW w:w="9781" w:type="dxa"/>
          </w:tcPr>
          <w:p w14:paraId="5FA5A412" w14:textId="77777777" w:rsidR="00AA3884" w:rsidRPr="0024004F" w:rsidRDefault="00AA3884" w:rsidP="005F2E35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TITOLO PROGETTO: “Cablaggio strutturato e sicuro all’interno degli edifici scolastici”</w:t>
            </w:r>
          </w:p>
          <w:p w14:paraId="70941D3A" w14:textId="77777777" w:rsidR="00AA3884" w:rsidRPr="0024004F" w:rsidRDefault="00AA3884" w:rsidP="005F2E35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CODICE PROGETTO: 13.1.1A-FESRPON-SI-2021-251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  <w:p w14:paraId="7D324057" w14:textId="77777777" w:rsidR="00AA3884" w:rsidRPr="005F252E" w:rsidRDefault="00AA3884" w:rsidP="005F2E35">
            <w:pPr>
              <w:pStyle w:val="TableParagraph"/>
              <w:ind w:left="4"/>
              <w:rPr>
                <w:rFonts w:ascii="Times New Roman" w:hAnsi="Times New Roman" w:cs="Times New Roman"/>
                <w:b/>
              </w:rPr>
            </w:pPr>
            <w:r w:rsidRPr="00B9400E">
              <w:rPr>
                <w:rFonts w:ascii="Times New Roman" w:hAnsi="Times New Roman" w:cs="Times New Roman"/>
                <w:b/>
              </w:rPr>
              <w:t xml:space="preserve">CODICE CUP: </w:t>
            </w:r>
            <w:r w:rsidRPr="005B5E47">
              <w:rPr>
                <w:rFonts w:ascii="Times New Roman" w:hAnsi="Times New Roman" w:cs="Times New Roman"/>
                <w:b/>
                <w:lang w:val="it-IT"/>
              </w:rPr>
              <w:t>I49J21004500006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</w:tc>
      </w:tr>
      <w:bookmarkEnd w:id="0"/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6FA620F4" w14:textId="77777777" w:rsidR="00443207" w:rsidRPr="0087138F" w:rsidRDefault="00443207" w:rsidP="00443207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>ALLEGATO A:</w:t>
      </w:r>
    </w:p>
    <w:p w14:paraId="534B29E0" w14:textId="77777777" w:rsidR="00443207" w:rsidRPr="009961C4" w:rsidRDefault="00443207" w:rsidP="00443207">
      <w:pPr>
        <w:pStyle w:val="Corpotesto"/>
        <w:spacing w:before="11"/>
        <w:rPr>
          <w:sz w:val="16"/>
          <w:szCs w:val="16"/>
        </w:rPr>
      </w:pPr>
    </w:p>
    <w:p w14:paraId="05924C52" w14:textId="77777777" w:rsidR="00443207" w:rsidRPr="0087138F" w:rsidRDefault="00443207" w:rsidP="00443207">
      <w:pPr>
        <w:spacing w:line="242" w:lineRule="auto"/>
        <w:ind w:left="1418" w:hanging="1418"/>
        <w:rPr>
          <w:b/>
          <w:color w:val="000000"/>
        </w:rPr>
      </w:pPr>
      <w:r w:rsidRPr="0087138F">
        <w:rPr>
          <w:rFonts w:eastAsia="Calibri"/>
          <w:b/>
          <w:bCs/>
        </w:rPr>
        <w:t>OGGETTO</w:t>
      </w:r>
      <w:r>
        <w:rPr>
          <w:rFonts w:eastAsia="Calibri"/>
          <w:b/>
          <w:bCs/>
        </w:rPr>
        <w:t xml:space="preserve">: Istanza di partecipazione alla selezione di </w:t>
      </w:r>
      <w:r w:rsidRPr="00C12079">
        <w:rPr>
          <w:rFonts w:eastAsia="Calibri"/>
          <w:b/>
          <w:bCs/>
          <w:u w:val="single"/>
        </w:rPr>
        <w:t>Progettista</w:t>
      </w:r>
      <w:r>
        <w:rPr>
          <w:rFonts w:eastAsia="Calibri"/>
          <w:b/>
          <w:bCs/>
        </w:rPr>
        <w:t>.</w:t>
      </w:r>
    </w:p>
    <w:p w14:paraId="5886A660" w14:textId="77777777" w:rsidR="00443207" w:rsidRPr="009961C4" w:rsidRDefault="00443207" w:rsidP="00443207">
      <w:pPr>
        <w:adjustRightInd w:val="0"/>
        <w:ind w:left="993"/>
        <w:rPr>
          <w:sz w:val="16"/>
          <w:szCs w:val="16"/>
        </w:rPr>
      </w:pPr>
    </w:p>
    <w:p w14:paraId="40A9A0BE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>_________________________</w:t>
      </w:r>
      <w:r>
        <w:rPr>
          <w:rFonts w:eastAsia="Calibri"/>
        </w:rPr>
        <w:t>_______</w:t>
      </w:r>
      <w:r w:rsidRPr="0087138F">
        <w:rPr>
          <w:rFonts w:eastAsia="Calibri"/>
        </w:rPr>
        <w:t xml:space="preserve">________________________________ </w:t>
      </w:r>
    </w:p>
    <w:p w14:paraId="46887A21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>__ a 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 il ___/___/_____, residente a 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 in Via 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 N°__</w:t>
      </w:r>
      <w:r>
        <w:rPr>
          <w:rFonts w:eastAsia="Calibri"/>
        </w:rPr>
        <w:t>__</w:t>
      </w:r>
      <w:r w:rsidRPr="0087138F">
        <w:rPr>
          <w:rFonts w:eastAsia="Calibri"/>
        </w:rPr>
        <w:t>_____ cap. _______</w:t>
      </w:r>
      <w:r>
        <w:rPr>
          <w:rFonts w:eastAsia="Calibri"/>
        </w:rPr>
        <w:t>_</w:t>
      </w:r>
      <w:r w:rsidRPr="0087138F">
        <w:rPr>
          <w:rFonts w:eastAsia="Calibri"/>
        </w:rPr>
        <w:t xml:space="preserve">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7CC22D69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</w:t>
      </w:r>
      <w:r>
        <w:rPr>
          <w:rFonts w:eastAsia="Calibri"/>
        </w:rPr>
        <w:t>______</w:t>
      </w:r>
      <w:r w:rsidRPr="0087138F">
        <w:rPr>
          <w:rFonts w:eastAsia="Calibri"/>
        </w:rPr>
        <w:t>_____________ tel._______________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</w:t>
      </w:r>
    </w:p>
    <w:p w14:paraId="405504CA" w14:textId="54455F9A" w:rsidR="00443207" w:rsidRPr="0087138F" w:rsidRDefault="00443207" w:rsidP="00443207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 xml:space="preserve">: </w:t>
      </w:r>
      <w:r>
        <w:rPr>
          <w:rFonts w:ascii="Times New Roman" w:eastAsia="Calibri" w:hAnsi="Times New Roman"/>
        </w:rPr>
        <w:t>_______________</w:t>
      </w:r>
      <w:r w:rsidRPr="0087138F">
        <w:rPr>
          <w:rFonts w:ascii="Times New Roman" w:eastAsia="Calibri" w:hAnsi="Times New Roman"/>
        </w:rPr>
        <w:t>____________________________</w:t>
      </w:r>
      <w:r>
        <w:rPr>
          <w:rFonts w:ascii="Times New Roman" w:eastAsia="Calibri" w:hAnsi="Times New Roman"/>
        </w:rPr>
        <w:t>________</w:t>
      </w:r>
      <w:r w:rsidRPr="0087138F">
        <w:rPr>
          <w:rFonts w:ascii="Times New Roman" w:eastAsia="Calibri" w:hAnsi="Times New Roman"/>
        </w:rPr>
        <w:t>______________________________</w:t>
      </w:r>
    </w:p>
    <w:p w14:paraId="18A585BD" w14:textId="136DAAEE" w:rsidR="00443207" w:rsidRPr="0087138F" w:rsidRDefault="00443207" w:rsidP="00443207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Titolo di studio posseduto____________________________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 xml:space="preserve">_______________________________ </w:t>
      </w:r>
    </w:p>
    <w:p w14:paraId="21085AA9" w14:textId="55359E62" w:rsidR="00443207" w:rsidRPr="0087138F" w:rsidRDefault="00443207" w:rsidP="00443207">
      <w:pPr>
        <w:pStyle w:val="Nessunaspaziatura1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Attuale occupazione (con indicazione della sede di attuale servizio): _________________________________________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>_______________</w:t>
      </w:r>
      <w:r>
        <w:rPr>
          <w:rFonts w:ascii="Times New Roman" w:eastAsia="Calibri" w:hAnsi="Times New Roman"/>
        </w:rPr>
        <w:t>________________________</w:t>
      </w:r>
    </w:p>
    <w:p w14:paraId="588AC54F" w14:textId="77777777" w:rsidR="00443207" w:rsidRPr="0087138F" w:rsidRDefault="00443207" w:rsidP="00443207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 w:rsidRPr="0087138F">
        <w:rPr>
          <w:rFonts w:eastAsia="Calibri"/>
          <w:b/>
        </w:rPr>
        <w:t>CHIEDE</w:t>
      </w:r>
    </w:p>
    <w:p w14:paraId="5EC03F37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</w:t>
      </w:r>
      <w:r w:rsidRPr="0087138F">
        <w:rPr>
          <w:rFonts w:ascii="Times New Roman" w:eastAsia="Calibri" w:hAnsi="Times New Roman"/>
        </w:rPr>
        <w:t>i partecipare al bando, di cui all’oggetto, per l’attribuzione dell’incarico di</w:t>
      </w:r>
      <w:r>
        <w:rPr>
          <w:rFonts w:ascii="Times New Roman" w:eastAsia="Calibri" w:hAnsi="Times New Roman"/>
        </w:rPr>
        <w:t xml:space="preserve"> </w:t>
      </w:r>
      <w:r w:rsidRPr="0087138F">
        <w:rPr>
          <w:rFonts w:ascii="Times New Roman" w:eastAsia="Calibri" w:hAnsi="Times New Roman"/>
          <w:b/>
          <w:bCs/>
          <w:u w:val="single"/>
        </w:rPr>
        <w:t>Progettista</w:t>
      </w:r>
      <w:r w:rsidRPr="0087138F">
        <w:rPr>
          <w:rFonts w:ascii="Times New Roman" w:eastAsia="Calibri" w:hAnsi="Times New Roman"/>
        </w:rPr>
        <w:t xml:space="preserve"> per il seguente progetto:</w:t>
      </w:r>
    </w:p>
    <w:p w14:paraId="104600D1" w14:textId="358C3B18" w:rsidR="00443207" w:rsidRPr="00AA3884" w:rsidRDefault="00AA3884" w:rsidP="00CA3612">
      <w:pPr>
        <w:pStyle w:val="TableParagraph"/>
        <w:numPr>
          <w:ilvl w:val="0"/>
          <w:numId w:val="30"/>
        </w:numPr>
        <w:spacing w:before="1" w:line="225" w:lineRule="exact"/>
        <w:jc w:val="both"/>
        <w:rPr>
          <w:rFonts w:ascii="Times New Roman" w:hAnsi="Times New Roman" w:cs="Times New Roman"/>
          <w:b/>
        </w:rPr>
      </w:pPr>
      <w:r w:rsidRPr="0024004F">
        <w:rPr>
          <w:rFonts w:ascii="Times New Roman" w:hAnsi="Times New Roman" w:cs="Times New Roman"/>
          <w:b/>
        </w:rPr>
        <w:t>13.1.1A-FESRPON-SI-2021-251</w:t>
      </w:r>
      <w:r>
        <w:rPr>
          <w:rFonts w:ascii="Times New Roman" w:hAnsi="Times New Roman" w:cs="Times New Roman"/>
          <w:b/>
        </w:rPr>
        <w:t xml:space="preserve"> </w:t>
      </w:r>
      <w:r w:rsidR="00443207" w:rsidRPr="009961C4">
        <w:rPr>
          <w:b/>
        </w:rPr>
        <w:t xml:space="preserve">– Titolo: </w:t>
      </w:r>
      <w:r w:rsidRPr="0024004F">
        <w:rPr>
          <w:rFonts w:ascii="Times New Roman" w:hAnsi="Times New Roman" w:cs="Times New Roman"/>
          <w:b/>
        </w:rPr>
        <w:t>“Cablaggio strutturato e sicuro all’interno degli edifici scolastici”</w:t>
      </w:r>
    </w:p>
    <w:p w14:paraId="689A119D" w14:textId="77777777" w:rsidR="00443207" w:rsidRPr="00443207" w:rsidRDefault="00443207" w:rsidP="00443207">
      <w:pPr>
        <w:pStyle w:val="Paragrafoelenco"/>
        <w:adjustRightInd w:val="0"/>
        <w:spacing w:line="276" w:lineRule="auto"/>
        <w:rPr>
          <w:rFonts w:eastAsia="Calibri"/>
          <w:sz w:val="12"/>
          <w:szCs w:val="12"/>
        </w:rPr>
      </w:pPr>
    </w:p>
    <w:p w14:paraId="79A29D02" w14:textId="77777777" w:rsidR="00443207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Ai sensi degli artt. 46 e 47 del D.P.R. n. 445/2000, consapevole che le dichiarazioni mendaci sono punite ai sensi del codice penale e delle leggi speciali in materia, secondo le disposizioni richiamate all'art. 76 del citato D.P.R. n. 445- 00, dichiara:</w:t>
      </w:r>
    </w:p>
    <w:p w14:paraId="6E6E41EC" w14:textId="3989ADC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avere procedimenti penali a suo carico né di essere stato condannato a</w:t>
      </w:r>
      <w:r>
        <w:rPr>
          <w:rFonts w:ascii="Times New Roman" w:hAnsi="Times New Roman"/>
        </w:rPr>
        <w:t xml:space="preserve"> seguito di procedimenti penali ovvero __</w:t>
      </w:r>
      <w:r w:rsidRPr="0087138F">
        <w:rPr>
          <w:rFonts w:ascii="Times New Roman" w:hAnsi="Times New Roman"/>
        </w:rPr>
        <w:t>______________________________</w:t>
      </w:r>
      <w:r>
        <w:rPr>
          <w:rFonts w:ascii="Times New Roman" w:hAnsi="Times New Roman"/>
        </w:rPr>
        <w:t>_______________________________</w:t>
      </w:r>
      <w:r w:rsidRPr="0087138F">
        <w:rPr>
          <w:rFonts w:ascii="Times New Roman" w:hAnsi="Times New Roman"/>
        </w:rPr>
        <w:t>________ ;</w:t>
      </w:r>
    </w:p>
    <w:p w14:paraId="16E3DFAA" w14:textId="7777777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stato destituito da pubblico impiego;</w:t>
      </w:r>
    </w:p>
    <w:p w14:paraId="3F084A02" w14:textId="77777777" w:rsidR="00443207" w:rsidRPr="0087138F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trovarsi in alcuna posizione di incompatibilità con pubblico impiego;</w:t>
      </w:r>
    </w:p>
    <w:p w14:paraId="3C0C12FB" w14:textId="7777777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essere/non essere dipendente di altre Amministrazioni pubbliche;</w:t>
      </w:r>
    </w:p>
    <w:p w14:paraId="3641025F" w14:textId="77777777" w:rsidR="00443207" w:rsidRPr="0087138F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collegato a ditte o società interessate alla partecipazione alle gare di acquisto.</w:t>
      </w:r>
    </w:p>
    <w:p w14:paraId="7704D285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0F0D3A9F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Alla presente istanza allega:</w:t>
      </w:r>
    </w:p>
    <w:p w14:paraId="098E9472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tabella di valutazione dei titoli per selezione di esperto progettista</w:t>
      </w:r>
      <w:r>
        <w:rPr>
          <w:rFonts w:ascii="Times New Roman" w:hAnsi="Times New Roman"/>
        </w:rPr>
        <w:t>;</w:t>
      </w:r>
    </w:p>
    <w:p w14:paraId="3DE1931C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curriculum vitae;</w:t>
      </w:r>
    </w:p>
    <w:p w14:paraId="11D56DC5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ogni altro titolo utile alla selezione.</w:t>
      </w:r>
    </w:p>
    <w:p w14:paraId="43E0D4D1" w14:textId="77777777" w:rsidR="00443207" w:rsidRPr="0087138F" w:rsidRDefault="00443207" w:rsidP="00443207">
      <w:pPr>
        <w:pStyle w:val="Nessunaspaziatura1"/>
        <w:spacing w:line="276" w:lineRule="auto"/>
        <w:rPr>
          <w:rFonts w:ascii="Times New Roman" w:hAnsi="Times New Roman"/>
          <w:sz w:val="16"/>
          <w:szCs w:val="16"/>
        </w:rPr>
      </w:pPr>
    </w:p>
    <w:p w14:paraId="23511CE3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Il/</w:t>
      </w:r>
      <w:r>
        <w:rPr>
          <w:rFonts w:ascii="Times New Roman" w:hAnsi="Times New Roman"/>
        </w:rPr>
        <w:t>l</w:t>
      </w:r>
      <w:r w:rsidRPr="0087138F">
        <w:rPr>
          <w:rFonts w:ascii="Times New Roman" w:hAnsi="Times New Roman"/>
        </w:rPr>
        <w:t xml:space="preserve">a sottoscritto/a esprime il proprio consenso affinché i dati forniti possano essere trattati nel rispetto del </w:t>
      </w:r>
      <w:proofErr w:type="spellStart"/>
      <w:r w:rsidRPr="0087138F">
        <w:rPr>
          <w:rFonts w:ascii="Times New Roman" w:hAnsi="Times New Roman"/>
        </w:rPr>
        <w:t>D.L.vo</w:t>
      </w:r>
      <w:proofErr w:type="spellEnd"/>
      <w:r w:rsidRPr="0087138F">
        <w:rPr>
          <w:rFonts w:ascii="Times New Roman" w:hAnsi="Times New Roman"/>
        </w:rPr>
        <w:t xml:space="preserve"> n. 196</w:t>
      </w:r>
      <w:r>
        <w:rPr>
          <w:rFonts w:ascii="Times New Roman" w:hAnsi="Times New Roman"/>
        </w:rPr>
        <w:t>/</w:t>
      </w:r>
      <w:r w:rsidRPr="0087138F">
        <w:rPr>
          <w:rFonts w:ascii="Times New Roman" w:hAnsi="Times New Roman"/>
        </w:rPr>
        <w:t xml:space="preserve">03 e </w:t>
      </w:r>
      <w:proofErr w:type="spellStart"/>
      <w:r w:rsidRPr="0087138F">
        <w:rPr>
          <w:rFonts w:ascii="Times New Roman" w:hAnsi="Times New Roman"/>
        </w:rPr>
        <w:t>ss.mm.ii</w:t>
      </w:r>
      <w:proofErr w:type="spellEnd"/>
      <w:r w:rsidRPr="0087138F">
        <w:rPr>
          <w:rFonts w:ascii="Times New Roman" w:hAnsi="Times New Roman"/>
        </w:rPr>
        <w:t>. (</w:t>
      </w:r>
      <w:r w:rsidRPr="0087138F">
        <w:rPr>
          <w:rFonts w:ascii="Times New Roman" w:hAnsi="Times New Roman"/>
          <w:b/>
          <w:bCs/>
        </w:rPr>
        <w:t>Codice in materia di protezione dei dati personali</w:t>
      </w:r>
      <w:r w:rsidRPr="0087138F">
        <w:rPr>
          <w:rFonts w:ascii="Times New Roman" w:hAnsi="Times New Roman"/>
        </w:rPr>
        <w:t>), per gli adempimenti connessi alla presente procedura.</w:t>
      </w:r>
    </w:p>
    <w:p w14:paraId="79CDE476" w14:textId="77777777" w:rsidR="00443207" w:rsidRPr="0087138F" w:rsidRDefault="00443207" w:rsidP="00443207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          </w:t>
      </w:r>
    </w:p>
    <w:p w14:paraId="2DD09C90" w14:textId="45206BF1" w:rsidR="00443207" w:rsidRPr="004B6236" w:rsidRDefault="00443207" w:rsidP="004B6236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>Catania,  ______________</w:t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  <w:t xml:space="preserve">       Firma ______________________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_______________</w:t>
      </w: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1F5F99" w14:textId="77777777" w:rsidR="00930F14" w:rsidRDefault="00930F14">
      <w:r>
        <w:separator/>
      </w:r>
    </w:p>
  </w:endnote>
  <w:endnote w:type="continuationSeparator" w:id="0">
    <w:p w14:paraId="06B8AAEE" w14:textId="77777777" w:rsidR="00930F14" w:rsidRDefault="00930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74E08" w14:textId="77777777" w:rsidR="00930F14" w:rsidRDefault="00930F14">
      <w:r>
        <w:separator/>
      </w:r>
    </w:p>
  </w:footnote>
  <w:footnote w:type="continuationSeparator" w:id="0">
    <w:p w14:paraId="47948965" w14:textId="77777777" w:rsidR="00930F14" w:rsidRDefault="00930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44FF344C"/>
    <w:multiLevelType w:val="hybridMultilevel"/>
    <w:tmpl w:val="1AFA30F0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8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9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4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5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7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9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9"/>
  </w:num>
  <w:num w:numId="3">
    <w:abstractNumId w:val="7"/>
  </w:num>
  <w:num w:numId="4">
    <w:abstractNumId w:val="20"/>
  </w:num>
  <w:num w:numId="5">
    <w:abstractNumId w:val="29"/>
  </w:num>
  <w:num w:numId="6">
    <w:abstractNumId w:val="18"/>
  </w:num>
  <w:num w:numId="7">
    <w:abstractNumId w:val="15"/>
  </w:num>
  <w:num w:numId="8">
    <w:abstractNumId w:val="30"/>
  </w:num>
  <w:num w:numId="9">
    <w:abstractNumId w:val="9"/>
  </w:num>
  <w:num w:numId="10">
    <w:abstractNumId w:val="24"/>
  </w:num>
  <w:num w:numId="11">
    <w:abstractNumId w:val="16"/>
  </w:num>
  <w:num w:numId="12">
    <w:abstractNumId w:val="23"/>
  </w:num>
  <w:num w:numId="13">
    <w:abstractNumId w:val="14"/>
  </w:num>
  <w:num w:numId="14">
    <w:abstractNumId w:val="28"/>
  </w:num>
  <w:num w:numId="15">
    <w:abstractNumId w:val="8"/>
  </w:num>
  <w:num w:numId="16">
    <w:abstractNumId w:val="13"/>
  </w:num>
  <w:num w:numId="17">
    <w:abstractNumId w:val="26"/>
  </w:num>
  <w:num w:numId="18">
    <w:abstractNumId w:val="4"/>
  </w:num>
  <w:num w:numId="19">
    <w:abstractNumId w:val="22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5"/>
  </w:num>
  <w:num w:numId="26">
    <w:abstractNumId w:val="11"/>
  </w:num>
  <w:num w:numId="27">
    <w:abstractNumId w:val="6"/>
  </w:num>
  <w:num w:numId="28">
    <w:abstractNumId w:val="27"/>
  </w:num>
  <w:num w:numId="29">
    <w:abstractNumId w:val="21"/>
  </w:num>
  <w:num w:numId="3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3884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3612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60</TotalTime>
  <Pages>2</Pages>
  <Words>410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8</cp:revision>
  <cp:lastPrinted>2018-11-08T14:16:00Z</cp:lastPrinted>
  <dcterms:created xsi:type="dcterms:W3CDTF">2022-03-01T21:59:00Z</dcterms:created>
  <dcterms:modified xsi:type="dcterms:W3CDTF">2022-03-07T16:56:00Z</dcterms:modified>
</cp:coreProperties>
</file>